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4D" w:rsidRPr="007F2812" w:rsidRDefault="0095284D" w:rsidP="007F2812">
      <w:pPr>
        <w:pStyle w:val="ListParagraph"/>
        <w:ind w:left="0"/>
        <w:rPr>
          <w:b/>
          <w:spacing w:val="11"/>
        </w:rPr>
      </w:pPr>
      <w:r>
        <w:rPr>
          <w:b/>
          <w:spacing w:val="11"/>
        </w:rPr>
        <w:t xml:space="preserve">  </w:t>
      </w:r>
    </w:p>
    <w:p w:rsidR="0095284D" w:rsidRDefault="0095284D" w:rsidP="007F2812">
      <w:pPr>
        <w:pStyle w:val="ListParagraph"/>
        <w:ind w:left="0"/>
        <w:jc w:val="center"/>
        <w:rPr>
          <w:b/>
        </w:rPr>
      </w:pPr>
      <w:r>
        <w:rPr>
          <w:b/>
        </w:rPr>
        <w:t>Вопросы</w:t>
      </w:r>
    </w:p>
    <w:p w:rsidR="0095284D" w:rsidRDefault="0095284D" w:rsidP="007F2812">
      <w:pPr>
        <w:pStyle w:val="ListParagraph"/>
        <w:ind w:left="0"/>
        <w:jc w:val="center"/>
        <w:rPr>
          <w:b/>
        </w:rPr>
      </w:pPr>
      <w:r>
        <w:rPr>
          <w:b/>
        </w:rPr>
        <w:t>для проведения квалификационного испытания</w:t>
      </w:r>
    </w:p>
    <w:p w:rsidR="0095284D" w:rsidRDefault="0095284D" w:rsidP="007F2812">
      <w:pPr>
        <w:pStyle w:val="ListParagraph"/>
        <w:ind w:left="0"/>
        <w:jc w:val="center"/>
        <w:rPr>
          <w:b/>
        </w:rPr>
      </w:pPr>
      <w:r>
        <w:rPr>
          <w:b/>
        </w:rPr>
        <w:t>по должности  «воспитатель»,</w:t>
      </w:r>
    </w:p>
    <w:p w:rsidR="0095284D" w:rsidRDefault="0095284D" w:rsidP="007F2812">
      <w:pPr>
        <w:pStyle w:val="ListParagraph"/>
        <w:ind w:left="0"/>
        <w:jc w:val="center"/>
        <w:rPr>
          <w:b/>
        </w:rPr>
      </w:pPr>
      <w:r>
        <w:rPr>
          <w:b/>
        </w:rPr>
        <w:t>аттестуемых с целью подтверждения соответствия занимаемой должности</w:t>
      </w:r>
    </w:p>
    <w:p w:rsidR="0095284D" w:rsidRPr="007F2812" w:rsidRDefault="0095284D" w:rsidP="007F2812">
      <w:pPr>
        <w:pStyle w:val="ListParagraph"/>
        <w:ind w:left="0"/>
        <w:rPr>
          <w:b/>
          <w:spacing w:val="11"/>
        </w:rPr>
      </w:pPr>
    </w:p>
    <w:p w:rsidR="0095284D" w:rsidRPr="007F2812" w:rsidRDefault="0095284D" w:rsidP="007F2812">
      <w:pPr>
        <w:pStyle w:val="ListParagraph"/>
        <w:ind w:left="0"/>
        <w:rPr>
          <w:b/>
          <w:spacing w:val="11"/>
        </w:rPr>
      </w:pP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1"/>
        </w:rPr>
      </w:pPr>
      <w:r w:rsidRPr="00E74BC4">
        <w:rPr>
          <w:b/>
          <w:kern w:val="1"/>
          <w:lang w:eastAsia="ar-SA"/>
        </w:rPr>
        <w:t>Федеральный закон Российской Федерации (</w:t>
      </w:r>
      <w:r w:rsidRPr="00E74BC4">
        <w:rPr>
          <w:b/>
          <w:i/>
          <w:kern w:val="1"/>
          <w:lang w:eastAsia="ar-SA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E74BC4">
          <w:rPr>
            <w:b/>
            <w:i/>
            <w:kern w:val="1"/>
            <w:lang w:eastAsia="ar-SA"/>
          </w:rPr>
          <w:t>2012 г</w:t>
        </w:r>
      </w:smartTag>
      <w:r w:rsidRPr="00E74BC4">
        <w:rPr>
          <w:b/>
          <w:i/>
          <w:kern w:val="1"/>
          <w:lang w:eastAsia="ar-SA"/>
        </w:rPr>
        <w:t>. N 273-ФЗ</w:t>
      </w:r>
      <w:r w:rsidRPr="00E74BC4">
        <w:rPr>
          <w:b/>
          <w:kern w:val="1"/>
          <w:lang w:eastAsia="ar-SA"/>
        </w:rPr>
        <w:t>) "Об образовании в Российской Федерации" определяет, что дошкольное образование направлено на:</w:t>
      </w:r>
    </w:p>
    <w:p w:rsidR="0095284D" w:rsidRPr="00FC542C" w:rsidRDefault="0095284D" w:rsidP="00FC542C">
      <w:pPr>
        <w:pStyle w:val="ListParagraph"/>
        <w:numPr>
          <w:ilvl w:val="0"/>
          <w:numId w:val="5"/>
        </w:numPr>
        <w:rPr>
          <w:szCs w:val="24"/>
        </w:rPr>
      </w:pPr>
      <w:r w:rsidRPr="00FC542C">
        <w:rPr>
          <w:szCs w:val="24"/>
          <w:lang w:eastAsia="ar-SA"/>
        </w:rPr>
        <w:t>формирование общей культуры, развитие физических, интеллектуальных, нравственных, эстетических и личностных качеств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5"/>
        </w:numPr>
        <w:rPr>
          <w:szCs w:val="24"/>
        </w:rPr>
      </w:pPr>
      <w:r w:rsidRPr="00FC542C">
        <w:rPr>
          <w:szCs w:val="24"/>
          <w:lang w:eastAsia="ar-SA"/>
        </w:rPr>
        <w:t>формирование предпосылок учебной деятельности;</w:t>
      </w:r>
    </w:p>
    <w:p w:rsidR="0095284D" w:rsidRPr="00FC542C" w:rsidRDefault="0095284D" w:rsidP="00FC542C">
      <w:pPr>
        <w:pStyle w:val="ListParagraph"/>
        <w:numPr>
          <w:ilvl w:val="0"/>
          <w:numId w:val="5"/>
        </w:numPr>
        <w:rPr>
          <w:szCs w:val="24"/>
        </w:rPr>
      </w:pPr>
      <w:r w:rsidRPr="00FC542C">
        <w:rPr>
          <w:szCs w:val="24"/>
          <w:lang w:eastAsia="ar-SA"/>
        </w:rPr>
        <w:t>сохранение и укрепление здоровья детей дошкольного возраста;</w:t>
      </w:r>
    </w:p>
    <w:p w:rsidR="0095284D" w:rsidRPr="00FC542C" w:rsidRDefault="0095284D" w:rsidP="007F2812">
      <w:pPr>
        <w:pStyle w:val="ListParagraph"/>
        <w:numPr>
          <w:ilvl w:val="0"/>
          <w:numId w:val="5"/>
        </w:numPr>
        <w:rPr>
          <w:szCs w:val="24"/>
        </w:rPr>
      </w:pPr>
      <w:r w:rsidRPr="00FC542C">
        <w:rPr>
          <w:szCs w:val="24"/>
        </w:rPr>
        <w:t>все ответы верны.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3"/>
        </w:rPr>
      </w:pPr>
      <w:r w:rsidRPr="00E74BC4">
        <w:rPr>
          <w:b/>
          <w:lang w:eastAsia="ar-SA"/>
        </w:rPr>
        <w:t>Федеральные государственные образовательные стандарты включают в себя требования к:</w:t>
      </w:r>
    </w:p>
    <w:p w:rsidR="0095284D" w:rsidRPr="00FC542C" w:rsidRDefault="0095284D" w:rsidP="00FC542C">
      <w:pPr>
        <w:pStyle w:val="ListParagraph"/>
        <w:numPr>
          <w:ilvl w:val="0"/>
          <w:numId w:val="6"/>
        </w:numPr>
        <w:rPr>
          <w:szCs w:val="24"/>
        </w:rPr>
      </w:pPr>
      <w:r w:rsidRPr="00FC542C">
        <w:rPr>
          <w:szCs w:val="24"/>
          <w:lang w:eastAsia="ar-SA"/>
        </w:rPr>
        <w:t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95284D" w:rsidRPr="00FC542C" w:rsidRDefault="0095284D" w:rsidP="00FC542C">
      <w:pPr>
        <w:pStyle w:val="ListParagraph"/>
        <w:numPr>
          <w:ilvl w:val="0"/>
          <w:numId w:val="6"/>
        </w:numPr>
        <w:rPr>
          <w:szCs w:val="24"/>
        </w:rPr>
      </w:pPr>
      <w:r w:rsidRPr="00FC542C">
        <w:rPr>
          <w:szCs w:val="24"/>
          <w:lang w:eastAsia="ar-SA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95284D" w:rsidRPr="00FC542C" w:rsidRDefault="0095284D" w:rsidP="00FC542C">
      <w:pPr>
        <w:pStyle w:val="ListParagraph"/>
        <w:numPr>
          <w:ilvl w:val="0"/>
          <w:numId w:val="6"/>
        </w:numPr>
        <w:rPr>
          <w:szCs w:val="24"/>
        </w:rPr>
      </w:pPr>
      <w:r w:rsidRPr="00FC542C">
        <w:rPr>
          <w:szCs w:val="24"/>
          <w:lang w:eastAsia="ar-SA"/>
        </w:rPr>
        <w:t>результатам освоения основных  образовательных программы;</w:t>
      </w:r>
    </w:p>
    <w:p w:rsidR="0095284D" w:rsidRPr="00FC542C" w:rsidRDefault="0095284D" w:rsidP="007F2812">
      <w:pPr>
        <w:pStyle w:val="ListParagraph"/>
        <w:numPr>
          <w:ilvl w:val="0"/>
          <w:numId w:val="6"/>
        </w:numPr>
        <w:rPr>
          <w:szCs w:val="24"/>
        </w:rPr>
      </w:pPr>
      <w:r w:rsidRPr="00FC542C">
        <w:rPr>
          <w:szCs w:val="24"/>
        </w:rPr>
        <w:t>все ответы верны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4"/>
        </w:rPr>
      </w:pPr>
      <w:r w:rsidRPr="00E74BC4">
        <w:rPr>
          <w:b/>
          <w:shd w:val="clear" w:color="auto" w:fill="FFFFFF"/>
          <w:lang w:eastAsia="ar-SA"/>
        </w:rPr>
        <w:t xml:space="preserve">Конве́нция ООН о права́х ребенка </w:t>
      </w:r>
      <w:r w:rsidRPr="00E74BC4">
        <w:rPr>
          <w:b/>
          <w:i/>
          <w:iCs/>
          <w:shd w:val="clear" w:color="auto" w:fill="FFFFFF"/>
          <w:lang w:eastAsia="ar-SA"/>
        </w:rPr>
        <w:t xml:space="preserve">(1989 года) </w:t>
      </w:r>
      <w:r w:rsidRPr="00E74BC4">
        <w:rPr>
          <w:b/>
          <w:iCs/>
          <w:shd w:val="clear" w:color="auto" w:fill="FFFFFF"/>
          <w:lang w:eastAsia="ar-SA"/>
        </w:rPr>
        <w:t>утверждает, что ребенком является  человеческое существо до достижения им:</w:t>
      </w:r>
    </w:p>
    <w:p w:rsidR="0095284D" w:rsidRPr="00FC542C" w:rsidRDefault="0095284D" w:rsidP="00FC542C">
      <w:pPr>
        <w:pStyle w:val="ListParagraph"/>
        <w:numPr>
          <w:ilvl w:val="0"/>
          <w:numId w:val="7"/>
        </w:numPr>
        <w:rPr>
          <w:szCs w:val="24"/>
        </w:rPr>
      </w:pPr>
      <w:r w:rsidRPr="00FC542C">
        <w:rPr>
          <w:szCs w:val="24"/>
          <w:shd w:val="clear" w:color="auto" w:fill="FFFFFF"/>
        </w:rPr>
        <w:t>18лет;</w:t>
      </w:r>
    </w:p>
    <w:p w:rsidR="0095284D" w:rsidRPr="00FC542C" w:rsidRDefault="0095284D" w:rsidP="00FC542C">
      <w:pPr>
        <w:pStyle w:val="ListParagraph"/>
        <w:numPr>
          <w:ilvl w:val="0"/>
          <w:numId w:val="7"/>
        </w:numPr>
        <w:rPr>
          <w:szCs w:val="24"/>
        </w:rPr>
      </w:pPr>
      <w:r w:rsidRPr="00FC542C">
        <w:rPr>
          <w:szCs w:val="24"/>
          <w:shd w:val="clear" w:color="auto" w:fill="FFFFFF"/>
        </w:rPr>
        <w:t>16лет;</w:t>
      </w:r>
    </w:p>
    <w:p w:rsidR="0095284D" w:rsidRPr="00FC542C" w:rsidRDefault="0095284D" w:rsidP="00FC542C">
      <w:pPr>
        <w:pStyle w:val="ListParagraph"/>
        <w:numPr>
          <w:ilvl w:val="0"/>
          <w:numId w:val="7"/>
        </w:numPr>
        <w:rPr>
          <w:szCs w:val="24"/>
        </w:rPr>
      </w:pPr>
      <w:r w:rsidRPr="00FC542C">
        <w:rPr>
          <w:szCs w:val="24"/>
          <w:shd w:val="clear" w:color="auto" w:fill="FFFFFF"/>
        </w:rPr>
        <w:t>14лет;</w:t>
      </w:r>
    </w:p>
    <w:p w:rsidR="0095284D" w:rsidRPr="00FC542C" w:rsidRDefault="0095284D" w:rsidP="007F2812">
      <w:pPr>
        <w:pStyle w:val="ListParagraph"/>
        <w:numPr>
          <w:ilvl w:val="0"/>
          <w:numId w:val="7"/>
        </w:numPr>
        <w:rPr>
          <w:szCs w:val="24"/>
        </w:rPr>
      </w:pPr>
      <w:r w:rsidRPr="00FC542C">
        <w:rPr>
          <w:szCs w:val="24"/>
          <w:shd w:val="clear" w:color="auto" w:fill="FFFFFF"/>
        </w:rPr>
        <w:t>7 лет.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  <w:spacing w:val="1"/>
          <w:lang w:eastAsia="ar-SA"/>
        </w:rPr>
        <w:t xml:space="preserve">Следует ли до сих пор руководствоваться Конвенцией </w:t>
      </w:r>
      <w:r w:rsidRPr="00E74BC4">
        <w:rPr>
          <w:b/>
          <w:lang w:eastAsia="ar-SA"/>
        </w:rPr>
        <w:t>о правах ребенка (1989г) при организации целостного педагогическо</w:t>
      </w:r>
      <w:r w:rsidRPr="00E74BC4">
        <w:rPr>
          <w:b/>
          <w:spacing w:val="1"/>
          <w:lang w:eastAsia="ar-SA"/>
        </w:rPr>
        <w:t>го процесса в ДОУ:</w:t>
      </w:r>
    </w:p>
    <w:p w:rsidR="0095284D" w:rsidRPr="00FC542C" w:rsidRDefault="0095284D" w:rsidP="00FC542C">
      <w:pPr>
        <w:pStyle w:val="ListParagraph"/>
        <w:numPr>
          <w:ilvl w:val="0"/>
          <w:numId w:val="8"/>
        </w:numPr>
        <w:rPr>
          <w:szCs w:val="24"/>
        </w:rPr>
      </w:pPr>
      <w:r w:rsidRPr="00FC542C">
        <w:rPr>
          <w:szCs w:val="24"/>
        </w:rPr>
        <w:t>Нет, Конвенция не связана с педагогическим процессом;</w:t>
      </w:r>
    </w:p>
    <w:p w:rsidR="0095284D" w:rsidRPr="00FC542C" w:rsidRDefault="0095284D" w:rsidP="00FC542C">
      <w:pPr>
        <w:pStyle w:val="ListParagraph"/>
        <w:numPr>
          <w:ilvl w:val="0"/>
          <w:numId w:val="8"/>
        </w:numPr>
        <w:rPr>
          <w:szCs w:val="24"/>
        </w:rPr>
      </w:pPr>
      <w:r w:rsidRPr="00FC542C">
        <w:rPr>
          <w:szCs w:val="24"/>
        </w:rPr>
        <w:t>Да, Конвенция обеспечивает правовую защиту детей во время организации педагогического процесса;</w:t>
      </w:r>
    </w:p>
    <w:p w:rsidR="0095284D" w:rsidRPr="00FC542C" w:rsidRDefault="0095284D" w:rsidP="00FC542C">
      <w:pPr>
        <w:pStyle w:val="ListParagraph"/>
        <w:numPr>
          <w:ilvl w:val="0"/>
          <w:numId w:val="8"/>
        </w:numPr>
        <w:rPr>
          <w:szCs w:val="24"/>
        </w:rPr>
      </w:pPr>
      <w:r w:rsidRPr="00FC542C">
        <w:rPr>
          <w:szCs w:val="24"/>
        </w:rPr>
        <w:t>Иногда следует;</w:t>
      </w:r>
    </w:p>
    <w:p w:rsidR="0095284D" w:rsidRPr="00FC542C" w:rsidRDefault="0095284D" w:rsidP="007F2812">
      <w:pPr>
        <w:pStyle w:val="ListParagraph"/>
        <w:numPr>
          <w:ilvl w:val="0"/>
          <w:numId w:val="8"/>
        </w:numPr>
        <w:rPr>
          <w:szCs w:val="24"/>
        </w:rPr>
      </w:pPr>
      <w:r w:rsidRPr="00FC542C">
        <w:rPr>
          <w:szCs w:val="24"/>
        </w:rPr>
        <w:t>Нет, Конвенция  не направлена на содержание образования.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Отметьте основной нормативный документ, провозглашающий права ребенка:</w:t>
      </w:r>
    </w:p>
    <w:p w:rsidR="0095284D" w:rsidRPr="00FC542C" w:rsidRDefault="0095284D" w:rsidP="00FC542C">
      <w:pPr>
        <w:pStyle w:val="ListParagraph"/>
        <w:numPr>
          <w:ilvl w:val="0"/>
          <w:numId w:val="9"/>
        </w:numPr>
        <w:rPr>
          <w:szCs w:val="24"/>
        </w:rPr>
      </w:pPr>
      <w:r w:rsidRPr="00FC542C">
        <w:rPr>
          <w:szCs w:val="24"/>
          <w:lang w:eastAsia="ar-SA"/>
        </w:rPr>
        <w:t>Закон «Об образовании в Российской Федерации»;</w:t>
      </w:r>
    </w:p>
    <w:p w:rsidR="0095284D" w:rsidRPr="00FC542C" w:rsidRDefault="0095284D" w:rsidP="00FC542C">
      <w:pPr>
        <w:pStyle w:val="ListParagraph"/>
        <w:numPr>
          <w:ilvl w:val="0"/>
          <w:numId w:val="9"/>
        </w:numPr>
        <w:rPr>
          <w:szCs w:val="24"/>
        </w:rPr>
      </w:pPr>
      <w:r w:rsidRPr="00FC542C">
        <w:rPr>
          <w:szCs w:val="24"/>
          <w:lang w:eastAsia="ar-SA"/>
        </w:rPr>
        <w:t>Семейный кодекс РФ;</w:t>
      </w:r>
    </w:p>
    <w:p w:rsidR="0095284D" w:rsidRPr="00FC542C" w:rsidRDefault="0095284D" w:rsidP="00FC542C">
      <w:pPr>
        <w:pStyle w:val="ListParagraph"/>
        <w:numPr>
          <w:ilvl w:val="0"/>
          <w:numId w:val="9"/>
        </w:numPr>
        <w:rPr>
          <w:szCs w:val="24"/>
        </w:rPr>
      </w:pPr>
      <w:r w:rsidRPr="00FC542C">
        <w:rPr>
          <w:szCs w:val="24"/>
        </w:rPr>
        <w:t>Декларация прав ребенка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9"/>
        </w:numPr>
        <w:rPr>
          <w:szCs w:val="24"/>
        </w:rPr>
      </w:pPr>
      <w:r w:rsidRPr="00FC542C">
        <w:rPr>
          <w:szCs w:val="24"/>
          <w:lang w:eastAsia="ar-SA"/>
        </w:rPr>
        <w:t>Конституция РФ.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Сколько основных принципов раскрывает Декларация прав ребенка (1959г):</w:t>
      </w:r>
    </w:p>
    <w:p w:rsidR="0095284D" w:rsidRPr="00FC542C" w:rsidRDefault="0095284D" w:rsidP="00FC542C">
      <w:pPr>
        <w:pStyle w:val="ListParagraph"/>
        <w:numPr>
          <w:ilvl w:val="0"/>
          <w:numId w:val="10"/>
        </w:numPr>
        <w:rPr>
          <w:szCs w:val="24"/>
        </w:rPr>
      </w:pPr>
      <w:r w:rsidRPr="00FC542C">
        <w:rPr>
          <w:szCs w:val="24"/>
          <w:lang w:eastAsia="ar-SA"/>
        </w:rPr>
        <w:t>5 принципов;</w:t>
      </w:r>
    </w:p>
    <w:p w:rsidR="0095284D" w:rsidRPr="00FC542C" w:rsidRDefault="0095284D" w:rsidP="00FC542C">
      <w:pPr>
        <w:pStyle w:val="ListParagraph"/>
        <w:numPr>
          <w:ilvl w:val="0"/>
          <w:numId w:val="10"/>
        </w:numPr>
        <w:rPr>
          <w:szCs w:val="24"/>
        </w:rPr>
      </w:pPr>
      <w:r w:rsidRPr="00FC542C">
        <w:rPr>
          <w:szCs w:val="24"/>
        </w:rPr>
        <w:t>10 принципов;</w:t>
      </w:r>
    </w:p>
    <w:p w:rsidR="0095284D" w:rsidRPr="00FC542C" w:rsidRDefault="0095284D" w:rsidP="00FC542C">
      <w:pPr>
        <w:pStyle w:val="ListParagraph"/>
        <w:numPr>
          <w:ilvl w:val="0"/>
          <w:numId w:val="10"/>
        </w:numPr>
        <w:rPr>
          <w:szCs w:val="24"/>
        </w:rPr>
      </w:pPr>
      <w:r w:rsidRPr="00FC542C">
        <w:rPr>
          <w:szCs w:val="24"/>
          <w:lang w:eastAsia="ar-SA"/>
        </w:rPr>
        <w:t>12 принципов;</w:t>
      </w:r>
    </w:p>
    <w:p w:rsidR="0095284D" w:rsidRPr="00FC542C" w:rsidRDefault="0095284D" w:rsidP="007F2812">
      <w:pPr>
        <w:pStyle w:val="ListParagraph"/>
        <w:numPr>
          <w:ilvl w:val="0"/>
          <w:numId w:val="10"/>
        </w:numPr>
        <w:rPr>
          <w:szCs w:val="24"/>
        </w:rPr>
      </w:pPr>
      <w:r w:rsidRPr="00FC542C">
        <w:rPr>
          <w:szCs w:val="24"/>
          <w:lang w:eastAsia="ar-SA"/>
        </w:rPr>
        <w:t>19 принципов.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  <w:lang w:eastAsia="ar-SA"/>
        </w:rPr>
        <w:t>Сколько основных  образовательных областей (направлений развития) в соответствии с ФГОС ДО (</w:t>
      </w:r>
      <w:r w:rsidRPr="00E74BC4">
        <w:rPr>
          <w:b/>
          <w:i/>
          <w:lang w:eastAsia="ar-SA"/>
        </w:rPr>
        <w:t xml:space="preserve">Приказ Минобрнауки 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</w:rPr>
        <w:t xml:space="preserve">), </w:t>
      </w:r>
      <w:r w:rsidRPr="00E74BC4">
        <w:rPr>
          <w:b/>
          <w:lang w:eastAsia="ar-SA"/>
        </w:rPr>
        <w:t xml:space="preserve"> входит в содержание  образовательной программы дошкольного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11"/>
        </w:numPr>
        <w:rPr>
          <w:szCs w:val="24"/>
        </w:rPr>
      </w:pPr>
      <w:r w:rsidRPr="00FC542C">
        <w:rPr>
          <w:szCs w:val="24"/>
          <w:lang w:eastAsia="ar-SA"/>
        </w:rPr>
        <w:t>4 образовательные области</w:t>
      </w:r>
    </w:p>
    <w:p w:rsidR="0095284D" w:rsidRPr="00FC542C" w:rsidRDefault="0095284D" w:rsidP="00FC542C">
      <w:pPr>
        <w:pStyle w:val="ListParagraph"/>
        <w:numPr>
          <w:ilvl w:val="0"/>
          <w:numId w:val="11"/>
        </w:numPr>
        <w:rPr>
          <w:szCs w:val="24"/>
        </w:rPr>
      </w:pPr>
      <w:r w:rsidRPr="00FC542C">
        <w:rPr>
          <w:szCs w:val="24"/>
          <w:lang w:eastAsia="ar-SA"/>
        </w:rPr>
        <w:t>5 образовательных  областей;</w:t>
      </w:r>
    </w:p>
    <w:p w:rsidR="0095284D" w:rsidRPr="00FC542C" w:rsidRDefault="0095284D" w:rsidP="00FC542C">
      <w:pPr>
        <w:pStyle w:val="ListParagraph"/>
        <w:numPr>
          <w:ilvl w:val="0"/>
          <w:numId w:val="11"/>
        </w:numPr>
        <w:rPr>
          <w:szCs w:val="24"/>
        </w:rPr>
      </w:pPr>
      <w:r w:rsidRPr="00FC542C">
        <w:rPr>
          <w:szCs w:val="24"/>
          <w:lang w:eastAsia="ar-SA"/>
        </w:rPr>
        <w:t>8 образовательных областей;</w:t>
      </w:r>
    </w:p>
    <w:p w:rsidR="0095284D" w:rsidRPr="00FC542C" w:rsidRDefault="0095284D" w:rsidP="007F2812">
      <w:pPr>
        <w:pStyle w:val="ListParagraph"/>
        <w:numPr>
          <w:ilvl w:val="0"/>
          <w:numId w:val="11"/>
        </w:numPr>
        <w:rPr>
          <w:szCs w:val="24"/>
        </w:rPr>
      </w:pPr>
      <w:r w:rsidRPr="00FC542C">
        <w:rPr>
          <w:szCs w:val="24"/>
          <w:lang w:eastAsia="ar-SA"/>
        </w:rPr>
        <w:t>9 образовательных областей.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i/>
          <w:spacing w:val="2"/>
        </w:rPr>
      </w:pPr>
      <w:r w:rsidRPr="00E74BC4">
        <w:rPr>
          <w:b/>
          <w:lang w:eastAsia="ar-SA"/>
        </w:rPr>
        <w:t>Какой раздел в образовательной программе дошкольного образования не является  основным в соответствии с ФГОС ДО (</w:t>
      </w:r>
      <w:r w:rsidRPr="00E74BC4">
        <w:rPr>
          <w:b/>
          <w:i/>
          <w:lang w:eastAsia="ar-SA"/>
        </w:rPr>
        <w:t xml:space="preserve">Приказ Минобрнауки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  <w:lang w:eastAsia="ar-SA"/>
        </w:rPr>
        <w:t>):</w:t>
      </w:r>
    </w:p>
    <w:p w:rsidR="0095284D" w:rsidRPr="00FC542C" w:rsidRDefault="0095284D" w:rsidP="00FC542C">
      <w:pPr>
        <w:pStyle w:val="ListParagraph"/>
        <w:numPr>
          <w:ilvl w:val="0"/>
          <w:numId w:val="12"/>
        </w:numPr>
        <w:rPr>
          <w:szCs w:val="24"/>
        </w:rPr>
      </w:pPr>
      <w:r w:rsidRPr="00FC542C">
        <w:rPr>
          <w:szCs w:val="24"/>
          <w:lang w:eastAsia="ar-SA"/>
        </w:rPr>
        <w:t xml:space="preserve">целевой; </w:t>
      </w:r>
    </w:p>
    <w:p w:rsidR="0095284D" w:rsidRPr="00FC542C" w:rsidRDefault="0095284D" w:rsidP="00FC542C">
      <w:pPr>
        <w:pStyle w:val="ListParagraph"/>
        <w:numPr>
          <w:ilvl w:val="0"/>
          <w:numId w:val="12"/>
        </w:numPr>
        <w:rPr>
          <w:szCs w:val="24"/>
        </w:rPr>
      </w:pPr>
      <w:r w:rsidRPr="00FC542C">
        <w:rPr>
          <w:szCs w:val="24"/>
          <w:lang w:eastAsia="ar-SA"/>
        </w:rPr>
        <w:t>результативный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2"/>
        </w:numPr>
        <w:rPr>
          <w:szCs w:val="24"/>
        </w:rPr>
      </w:pPr>
      <w:r w:rsidRPr="00FC542C">
        <w:rPr>
          <w:szCs w:val="24"/>
          <w:lang w:eastAsia="ar-SA"/>
        </w:rPr>
        <w:t>содержательный;</w:t>
      </w:r>
    </w:p>
    <w:p w:rsidR="0095284D" w:rsidRPr="00FC542C" w:rsidRDefault="0095284D" w:rsidP="007F2812">
      <w:pPr>
        <w:pStyle w:val="ListParagraph"/>
        <w:numPr>
          <w:ilvl w:val="0"/>
          <w:numId w:val="12"/>
        </w:numPr>
        <w:rPr>
          <w:szCs w:val="24"/>
        </w:rPr>
      </w:pPr>
      <w:r w:rsidRPr="00FC542C">
        <w:rPr>
          <w:szCs w:val="24"/>
          <w:lang w:eastAsia="ar-SA"/>
        </w:rPr>
        <w:t>организационный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4"/>
        </w:rPr>
      </w:pPr>
      <w:r w:rsidRPr="00E74BC4">
        <w:rPr>
          <w:b/>
          <w:lang w:eastAsia="ar-SA"/>
        </w:rPr>
        <w:t>Выделите, какой из возрастных периодов, в соответствии с ФГОС ДО (</w:t>
      </w:r>
      <w:r w:rsidRPr="00E74BC4">
        <w:rPr>
          <w:b/>
          <w:i/>
          <w:lang w:eastAsia="ar-SA"/>
        </w:rPr>
        <w:t xml:space="preserve">Приказ Минобрнауки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</w:rPr>
        <w:t xml:space="preserve">) </w:t>
      </w:r>
      <w:r w:rsidRPr="00E74BC4">
        <w:rPr>
          <w:b/>
          <w:lang w:eastAsia="ar-SA"/>
        </w:rPr>
        <w:t>, не обозначен в образовательной программе дошкольного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13"/>
        </w:numPr>
        <w:rPr>
          <w:szCs w:val="24"/>
        </w:rPr>
      </w:pPr>
      <w:r w:rsidRPr="00FC542C">
        <w:rPr>
          <w:szCs w:val="24"/>
          <w:lang w:eastAsia="ar-SA"/>
        </w:rPr>
        <w:t>младенческий возраст;</w:t>
      </w:r>
    </w:p>
    <w:p w:rsidR="0095284D" w:rsidRPr="00FC542C" w:rsidRDefault="0095284D" w:rsidP="00FC542C">
      <w:pPr>
        <w:pStyle w:val="ListParagraph"/>
        <w:numPr>
          <w:ilvl w:val="0"/>
          <w:numId w:val="13"/>
        </w:numPr>
        <w:rPr>
          <w:szCs w:val="24"/>
        </w:rPr>
      </w:pPr>
      <w:r w:rsidRPr="00FC542C">
        <w:rPr>
          <w:szCs w:val="24"/>
          <w:lang w:eastAsia="ar-SA"/>
        </w:rPr>
        <w:t>ранний возраст</w:t>
      </w:r>
    </w:p>
    <w:p w:rsidR="0095284D" w:rsidRPr="00FC542C" w:rsidRDefault="0095284D" w:rsidP="00FC542C">
      <w:pPr>
        <w:pStyle w:val="ListParagraph"/>
        <w:numPr>
          <w:ilvl w:val="0"/>
          <w:numId w:val="13"/>
        </w:numPr>
        <w:rPr>
          <w:szCs w:val="24"/>
        </w:rPr>
      </w:pPr>
      <w:r w:rsidRPr="00FC542C">
        <w:rPr>
          <w:szCs w:val="24"/>
          <w:lang w:eastAsia="ar-SA"/>
        </w:rPr>
        <w:t>средний возраст;</w:t>
      </w:r>
    </w:p>
    <w:p w:rsidR="0095284D" w:rsidRPr="00FC542C" w:rsidRDefault="0095284D" w:rsidP="007F2812">
      <w:pPr>
        <w:pStyle w:val="ListParagraph"/>
        <w:numPr>
          <w:ilvl w:val="0"/>
          <w:numId w:val="13"/>
        </w:numPr>
        <w:rPr>
          <w:szCs w:val="24"/>
        </w:rPr>
      </w:pPr>
      <w:r w:rsidRPr="00FC542C">
        <w:rPr>
          <w:szCs w:val="24"/>
          <w:lang w:eastAsia="ar-SA"/>
        </w:rPr>
        <w:t>дошкольный возраст.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  <w:lang w:eastAsia="ar-SA"/>
        </w:rPr>
        <w:t>Чем представлены результаты  освоения образовательной программы дошкольного образования в соответствии с ФГОС ДО (</w:t>
      </w:r>
      <w:r w:rsidRPr="00E74BC4">
        <w:rPr>
          <w:b/>
          <w:i/>
          <w:lang w:eastAsia="ar-SA"/>
        </w:rPr>
        <w:t xml:space="preserve">Приказ Минобнауки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  <w:lang w:eastAsia="ar-SA"/>
        </w:rPr>
        <w:t>):</w:t>
      </w:r>
    </w:p>
    <w:p w:rsidR="0095284D" w:rsidRPr="00FC542C" w:rsidRDefault="0095284D" w:rsidP="00FC542C">
      <w:pPr>
        <w:pStyle w:val="ListParagraph"/>
        <w:numPr>
          <w:ilvl w:val="0"/>
          <w:numId w:val="14"/>
        </w:numPr>
        <w:rPr>
          <w:szCs w:val="24"/>
        </w:rPr>
      </w:pPr>
      <w:r w:rsidRPr="00FC542C">
        <w:rPr>
          <w:szCs w:val="24"/>
          <w:lang w:eastAsia="ar-SA"/>
        </w:rPr>
        <w:t>сформированными интегративными качествами;</w:t>
      </w:r>
    </w:p>
    <w:p w:rsidR="0095284D" w:rsidRPr="00FC542C" w:rsidRDefault="0095284D" w:rsidP="00FC542C">
      <w:pPr>
        <w:pStyle w:val="ListParagraph"/>
        <w:numPr>
          <w:ilvl w:val="0"/>
          <w:numId w:val="14"/>
        </w:numPr>
        <w:rPr>
          <w:szCs w:val="24"/>
        </w:rPr>
      </w:pPr>
      <w:r w:rsidRPr="00FC542C">
        <w:rPr>
          <w:szCs w:val="24"/>
          <w:lang w:eastAsia="ar-SA"/>
        </w:rPr>
        <w:t>целевыми ориентирами дошкольного образования;</w:t>
      </w:r>
    </w:p>
    <w:p w:rsidR="0095284D" w:rsidRPr="00FC542C" w:rsidRDefault="0095284D" w:rsidP="00FC542C">
      <w:pPr>
        <w:pStyle w:val="ListParagraph"/>
        <w:numPr>
          <w:ilvl w:val="0"/>
          <w:numId w:val="14"/>
        </w:numPr>
        <w:rPr>
          <w:szCs w:val="24"/>
        </w:rPr>
      </w:pPr>
      <w:r w:rsidRPr="00FC542C">
        <w:rPr>
          <w:szCs w:val="24"/>
          <w:lang w:eastAsia="ar-SA"/>
        </w:rPr>
        <w:t xml:space="preserve">данными </w:t>
      </w:r>
      <w:r w:rsidRPr="00FC542C">
        <w:rPr>
          <w:szCs w:val="24"/>
        </w:rPr>
        <w:t>педагогической диагностики</w:t>
      </w:r>
      <w:r w:rsidRPr="00FC542C">
        <w:rPr>
          <w:szCs w:val="24"/>
          <w:lang w:eastAsia="ar-SA"/>
        </w:rPr>
        <w:t xml:space="preserve"> (мониторинга);</w:t>
      </w:r>
    </w:p>
    <w:p w:rsidR="0095284D" w:rsidRPr="00FC542C" w:rsidRDefault="0095284D" w:rsidP="007F2812">
      <w:pPr>
        <w:pStyle w:val="ListParagraph"/>
        <w:numPr>
          <w:ilvl w:val="0"/>
          <w:numId w:val="14"/>
        </w:numPr>
        <w:rPr>
          <w:szCs w:val="24"/>
        </w:rPr>
      </w:pPr>
      <w:r w:rsidRPr="00FC542C">
        <w:rPr>
          <w:szCs w:val="24"/>
          <w:lang w:eastAsia="ar-SA"/>
        </w:rPr>
        <w:t>показателями готовности ребенка к школе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Требования к условиям реализации образовательной программы дошкольного образования в соответствии с ФГОС ДО (</w:t>
      </w:r>
      <w:r w:rsidRPr="00E74BC4">
        <w:rPr>
          <w:b/>
          <w:i/>
          <w:lang w:eastAsia="ar-SA"/>
        </w:rPr>
        <w:t xml:space="preserve">Приказ Минобрнауки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  <w:lang w:eastAsia="ar-SA"/>
        </w:rPr>
        <w:t>) включают в себя:</w:t>
      </w:r>
    </w:p>
    <w:p w:rsidR="0095284D" w:rsidRPr="00FC542C" w:rsidRDefault="0095284D" w:rsidP="00FC542C">
      <w:pPr>
        <w:pStyle w:val="ListParagraph"/>
        <w:numPr>
          <w:ilvl w:val="0"/>
          <w:numId w:val="15"/>
        </w:numPr>
        <w:rPr>
          <w:szCs w:val="24"/>
        </w:rPr>
      </w:pPr>
      <w:r w:rsidRPr="00FC542C">
        <w:rPr>
          <w:szCs w:val="24"/>
          <w:lang w:eastAsia="ar-SA"/>
        </w:rPr>
        <w:t>4 вида требований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5"/>
        </w:numPr>
        <w:rPr>
          <w:szCs w:val="24"/>
        </w:rPr>
      </w:pPr>
      <w:r w:rsidRPr="00FC542C">
        <w:rPr>
          <w:szCs w:val="24"/>
          <w:lang w:eastAsia="ar-SA"/>
        </w:rPr>
        <w:t>5 видов требований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5"/>
        </w:numPr>
        <w:rPr>
          <w:szCs w:val="24"/>
        </w:rPr>
      </w:pPr>
      <w:r w:rsidRPr="00FC542C">
        <w:rPr>
          <w:szCs w:val="24"/>
          <w:lang w:eastAsia="ar-SA"/>
        </w:rPr>
        <w:t>8 видов требований</w:t>
      </w:r>
      <w:r w:rsidRPr="00FC542C">
        <w:rPr>
          <w:szCs w:val="24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15"/>
        </w:numPr>
        <w:rPr>
          <w:szCs w:val="24"/>
        </w:rPr>
      </w:pPr>
      <w:r w:rsidRPr="00FC542C">
        <w:rPr>
          <w:szCs w:val="24"/>
          <w:lang w:eastAsia="ar-SA"/>
        </w:rPr>
        <w:t>10 видов требований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-2"/>
        </w:rPr>
      </w:pPr>
      <w:r w:rsidRPr="00E74BC4">
        <w:rPr>
          <w:b/>
          <w:lang w:eastAsia="ar-SA"/>
        </w:rPr>
        <w:t>Что, в соответствии с ФГОС ДО (</w:t>
      </w:r>
      <w:r w:rsidRPr="00E74BC4">
        <w:rPr>
          <w:b/>
          <w:i/>
          <w:lang w:eastAsia="ar-SA"/>
        </w:rPr>
        <w:t xml:space="preserve">Приказ Минобрнауки 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</w:rPr>
        <w:t>)</w:t>
      </w:r>
      <w:r w:rsidRPr="00E74BC4">
        <w:rPr>
          <w:b/>
          <w:lang w:eastAsia="ar-SA"/>
        </w:rPr>
        <w:t xml:space="preserve"> ,  не учитывается при наполняемости группы в дошкольной организации:</w:t>
      </w:r>
    </w:p>
    <w:p w:rsidR="0095284D" w:rsidRPr="00FC542C" w:rsidRDefault="0095284D" w:rsidP="00FC542C">
      <w:pPr>
        <w:pStyle w:val="ListParagraph"/>
        <w:numPr>
          <w:ilvl w:val="0"/>
          <w:numId w:val="16"/>
        </w:numPr>
        <w:rPr>
          <w:szCs w:val="24"/>
        </w:rPr>
      </w:pPr>
      <w:r w:rsidRPr="00FC542C">
        <w:rPr>
          <w:szCs w:val="24"/>
          <w:lang w:eastAsia="ar-SA"/>
        </w:rPr>
        <w:t>возраст детей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6"/>
        </w:numPr>
        <w:rPr>
          <w:szCs w:val="24"/>
        </w:rPr>
      </w:pPr>
      <w:r w:rsidRPr="00FC542C">
        <w:rPr>
          <w:szCs w:val="24"/>
          <w:lang w:eastAsia="ar-SA"/>
        </w:rPr>
        <w:t>состояние здоровья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6"/>
        </w:numPr>
        <w:rPr>
          <w:szCs w:val="24"/>
        </w:rPr>
      </w:pPr>
      <w:r w:rsidRPr="00FC542C">
        <w:rPr>
          <w:szCs w:val="24"/>
          <w:lang w:eastAsia="ar-SA"/>
        </w:rPr>
        <w:t>специфика Программы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6"/>
        </w:numPr>
        <w:rPr>
          <w:szCs w:val="24"/>
        </w:rPr>
      </w:pPr>
      <w:r w:rsidRPr="00FC542C">
        <w:rPr>
          <w:szCs w:val="24"/>
          <w:lang w:eastAsia="ar-SA"/>
        </w:rPr>
        <w:t>гендерный подход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Что, в соответствии с ФГОС ДО (</w:t>
      </w:r>
      <w:r w:rsidRPr="00E74BC4">
        <w:rPr>
          <w:b/>
          <w:i/>
          <w:lang w:eastAsia="ar-SA"/>
        </w:rPr>
        <w:t xml:space="preserve">Приказ Минобрнауки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</w:rPr>
        <w:t>)</w:t>
      </w:r>
      <w:r w:rsidRPr="00E74BC4">
        <w:rPr>
          <w:b/>
          <w:lang w:eastAsia="ar-SA"/>
        </w:rPr>
        <w:t xml:space="preserve"> , </w:t>
      </w:r>
      <w:r w:rsidRPr="00E74BC4">
        <w:rPr>
          <w:b/>
        </w:rPr>
        <w:t>определяет</w:t>
      </w:r>
      <w:r w:rsidRPr="00E74BC4">
        <w:rPr>
          <w:b/>
          <w:lang w:eastAsia="ar-SA"/>
        </w:rPr>
        <w:t xml:space="preserve"> образовательная программа дошкольного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17"/>
        </w:numPr>
        <w:rPr>
          <w:szCs w:val="24"/>
        </w:rPr>
      </w:pPr>
      <w:r w:rsidRPr="00FC542C">
        <w:rPr>
          <w:szCs w:val="24"/>
        </w:rPr>
        <w:t>содержание и организацию образовательной деятельности на уровне дошкольного образования;</w:t>
      </w:r>
    </w:p>
    <w:p w:rsidR="0095284D" w:rsidRPr="00FC542C" w:rsidRDefault="0095284D" w:rsidP="00FC542C">
      <w:pPr>
        <w:pStyle w:val="ListParagraph"/>
        <w:numPr>
          <w:ilvl w:val="0"/>
          <w:numId w:val="17"/>
        </w:numPr>
        <w:rPr>
          <w:szCs w:val="24"/>
        </w:rPr>
      </w:pPr>
      <w:r w:rsidRPr="00FC542C">
        <w:rPr>
          <w:szCs w:val="24"/>
        </w:rPr>
        <w:t>структурные подразделения в организации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17"/>
        </w:numPr>
        <w:rPr>
          <w:szCs w:val="24"/>
        </w:rPr>
      </w:pPr>
      <w:r w:rsidRPr="00FC542C">
        <w:rPr>
          <w:szCs w:val="24"/>
          <w:lang w:eastAsia="ar-SA"/>
        </w:rPr>
        <w:t>специфику  образовательного процесса;</w:t>
      </w:r>
    </w:p>
    <w:p w:rsidR="0095284D" w:rsidRPr="00FC542C" w:rsidRDefault="0095284D" w:rsidP="007F2812">
      <w:pPr>
        <w:pStyle w:val="ListParagraph"/>
        <w:numPr>
          <w:ilvl w:val="0"/>
          <w:numId w:val="17"/>
        </w:numPr>
        <w:rPr>
          <w:szCs w:val="24"/>
        </w:rPr>
      </w:pPr>
      <w:r w:rsidRPr="00FC542C">
        <w:rPr>
          <w:szCs w:val="24"/>
        </w:rPr>
        <w:t>развитие личности детей дошкольного возраста.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3"/>
        </w:rPr>
      </w:pPr>
      <w:r w:rsidRPr="00E74BC4">
        <w:rPr>
          <w:b/>
          <w:lang w:eastAsia="ar-SA"/>
        </w:rPr>
        <w:t xml:space="preserve">Какие </w:t>
      </w:r>
      <w:r w:rsidRPr="00E74BC4">
        <w:rPr>
          <w:b/>
        </w:rPr>
        <w:t>аспекты образовательной среды для ребёнка дошкольного возраста</w:t>
      </w:r>
      <w:r w:rsidRPr="00E74BC4">
        <w:rPr>
          <w:b/>
          <w:lang w:eastAsia="ar-SA"/>
        </w:rPr>
        <w:t>, в соответствии с ФГОС ДО  (</w:t>
      </w:r>
      <w:r w:rsidRPr="00E74BC4">
        <w:rPr>
          <w:b/>
          <w:i/>
          <w:lang w:eastAsia="ar-SA"/>
        </w:rPr>
        <w:t xml:space="preserve">Приказ Минобрнауки России </w:t>
      </w:r>
      <w:r w:rsidRPr="00E74BC4">
        <w:rPr>
          <w:b/>
          <w:i/>
        </w:rPr>
        <w:t xml:space="preserve">от 17.10. </w:t>
      </w:r>
      <w:smartTag w:uri="urn:schemas-microsoft-com:office:smarttags" w:element="metricconverter">
        <w:smartTagPr>
          <w:attr w:name="ProductID" w:val="2013 г"/>
        </w:smartTagPr>
        <w:r w:rsidRPr="00E74BC4">
          <w:rPr>
            <w:b/>
            <w:i/>
          </w:rPr>
          <w:t>2013 г</w:t>
        </w:r>
      </w:smartTag>
      <w:r w:rsidRPr="00E74BC4">
        <w:rPr>
          <w:b/>
          <w:i/>
        </w:rPr>
        <w:t>. № 1155</w:t>
      </w:r>
      <w:r w:rsidRPr="00E74BC4">
        <w:rPr>
          <w:b/>
        </w:rPr>
        <w:t>)</w:t>
      </w:r>
      <w:r w:rsidRPr="00E74BC4">
        <w:rPr>
          <w:b/>
          <w:lang w:eastAsia="ar-SA"/>
        </w:rPr>
        <w:t xml:space="preserve"> ,  </w:t>
      </w:r>
      <w:r w:rsidRPr="00E74BC4">
        <w:rPr>
          <w:b/>
        </w:rPr>
        <w:t>должно отражать содержание</w:t>
      </w:r>
      <w:r w:rsidRPr="00E74BC4">
        <w:rPr>
          <w:b/>
          <w:lang w:eastAsia="ar-SA"/>
        </w:rPr>
        <w:t xml:space="preserve"> образовательной программы дошкольного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18"/>
        </w:numPr>
        <w:rPr>
          <w:szCs w:val="24"/>
        </w:rPr>
      </w:pPr>
      <w:r w:rsidRPr="00FC542C">
        <w:rPr>
          <w:szCs w:val="24"/>
        </w:rPr>
        <w:t>предметно-пространственная развивающая образовательная среда</w:t>
      </w:r>
      <w:r w:rsidRPr="00FC542C">
        <w:rPr>
          <w:szCs w:val="24"/>
          <w:lang w:eastAsia="ar-SA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18"/>
        </w:numPr>
        <w:rPr>
          <w:szCs w:val="24"/>
        </w:rPr>
      </w:pPr>
      <w:r w:rsidRPr="00FC542C">
        <w:rPr>
          <w:szCs w:val="24"/>
        </w:rPr>
        <w:t>характер взаимодействия со взрослыми и с другими детьми;</w:t>
      </w:r>
    </w:p>
    <w:p w:rsidR="0095284D" w:rsidRPr="00FC542C" w:rsidRDefault="0095284D" w:rsidP="00FC542C">
      <w:pPr>
        <w:pStyle w:val="ListParagraph"/>
        <w:numPr>
          <w:ilvl w:val="0"/>
          <w:numId w:val="18"/>
        </w:numPr>
        <w:rPr>
          <w:szCs w:val="24"/>
        </w:rPr>
      </w:pPr>
      <w:r w:rsidRPr="00FC542C">
        <w:rPr>
          <w:szCs w:val="24"/>
        </w:rPr>
        <w:t>система отношений ребёнка к миру, к другим людям, к себе самому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18"/>
        </w:numPr>
        <w:rPr>
          <w:szCs w:val="24"/>
        </w:rPr>
      </w:pPr>
      <w:r w:rsidRPr="00FC542C">
        <w:rPr>
          <w:szCs w:val="24"/>
        </w:rPr>
        <w:t>все ответы верны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2"/>
        </w:rPr>
      </w:pPr>
      <w:r w:rsidRPr="00E74BC4">
        <w:rPr>
          <w:b/>
          <w:lang w:eastAsia="ar-SA"/>
        </w:rPr>
        <w:t>Укажите, какой документ определяет содержание и организацию образовательного процесса в дошкольной организации:</w:t>
      </w:r>
    </w:p>
    <w:p w:rsidR="0095284D" w:rsidRPr="00FC542C" w:rsidRDefault="0095284D" w:rsidP="00FC542C">
      <w:pPr>
        <w:pStyle w:val="ListParagraph"/>
        <w:numPr>
          <w:ilvl w:val="0"/>
          <w:numId w:val="19"/>
        </w:numPr>
        <w:rPr>
          <w:szCs w:val="24"/>
        </w:rPr>
      </w:pPr>
      <w:r w:rsidRPr="00FC542C">
        <w:rPr>
          <w:szCs w:val="24"/>
          <w:lang w:eastAsia="ar-SA"/>
        </w:rPr>
        <w:t>Устав;</w:t>
      </w:r>
    </w:p>
    <w:p w:rsidR="0095284D" w:rsidRPr="00FC542C" w:rsidRDefault="0095284D" w:rsidP="00FC542C">
      <w:pPr>
        <w:pStyle w:val="ListParagraph"/>
        <w:numPr>
          <w:ilvl w:val="0"/>
          <w:numId w:val="19"/>
        </w:numPr>
        <w:rPr>
          <w:szCs w:val="24"/>
        </w:rPr>
      </w:pPr>
      <w:r w:rsidRPr="00FC542C">
        <w:rPr>
          <w:szCs w:val="24"/>
          <w:lang w:eastAsia="ar-SA"/>
        </w:rPr>
        <w:t xml:space="preserve">СанПиН; </w:t>
      </w:r>
    </w:p>
    <w:p w:rsidR="0095284D" w:rsidRPr="00FC542C" w:rsidRDefault="0095284D" w:rsidP="00FC542C">
      <w:pPr>
        <w:pStyle w:val="ListParagraph"/>
        <w:numPr>
          <w:ilvl w:val="0"/>
          <w:numId w:val="19"/>
        </w:numPr>
        <w:rPr>
          <w:szCs w:val="24"/>
        </w:rPr>
      </w:pPr>
      <w:r w:rsidRPr="00FC542C">
        <w:rPr>
          <w:szCs w:val="24"/>
          <w:lang w:eastAsia="ar-SA"/>
        </w:rPr>
        <w:t>Примерная общеобразовательная программа дошкольного образования</w:t>
      </w:r>
      <w:r w:rsidRPr="00FC542C">
        <w:rPr>
          <w:szCs w:val="24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19"/>
        </w:numPr>
        <w:rPr>
          <w:szCs w:val="24"/>
        </w:rPr>
      </w:pPr>
      <w:r>
        <w:rPr>
          <w:szCs w:val="24"/>
          <w:lang w:eastAsia="ar-SA"/>
        </w:rPr>
        <w:t>О</w:t>
      </w:r>
      <w:r w:rsidRPr="00FC542C">
        <w:rPr>
          <w:szCs w:val="24"/>
          <w:lang w:eastAsia="ar-SA"/>
        </w:rPr>
        <w:t>бразовательная программа дошкольного образования Организации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8"/>
        </w:rPr>
      </w:pPr>
      <w:r w:rsidRPr="00E74BC4">
        <w:rPr>
          <w:b/>
        </w:rPr>
        <w:t>Чем определяется содержание дошкольного образования, согласно «Порядка организации и осуществления образовательной деятельности по ООП - образовательным программам дошкольного образования» (</w:t>
      </w:r>
      <w:r w:rsidRPr="00E74BC4">
        <w:rPr>
          <w:b/>
          <w:i/>
        </w:rPr>
        <w:t xml:space="preserve">Приказ </w:t>
      </w:r>
      <w:r w:rsidRPr="00E74BC4">
        <w:rPr>
          <w:b/>
          <w:i/>
          <w:kern w:val="36"/>
        </w:rPr>
        <w:t xml:space="preserve">Минобрнауки России </w:t>
      </w:r>
      <w:r w:rsidRPr="00E74BC4">
        <w:rPr>
          <w:b/>
          <w:i/>
        </w:rPr>
        <w:t>от 30.08.2013 N 1014</w:t>
      </w:r>
      <w:r w:rsidRPr="00E74BC4">
        <w:rPr>
          <w:b/>
        </w:rPr>
        <w:t>)</w:t>
      </w:r>
      <w:r w:rsidRPr="00E74BC4">
        <w:rPr>
          <w:b/>
          <w:lang w:eastAsia="ar-SA"/>
        </w:rPr>
        <w:t>:</w:t>
      </w:r>
    </w:p>
    <w:p w:rsidR="0095284D" w:rsidRPr="00FC542C" w:rsidRDefault="0095284D" w:rsidP="00FC542C">
      <w:pPr>
        <w:pStyle w:val="ListParagraph"/>
        <w:numPr>
          <w:ilvl w:val="0"/>
          <w:numId w:val="20"/>
        </w:numPr>
        <w:rPr>
          <w:szCs w:val="24"/>
        </w:rPr>
      </w:pPr>
      <w:r w:rsidRPr="00FC542C">
        <w:rPr>
          <w:szCs w:val="24"/>
          <w:lang w:eastAsia="ar-SA"/>
        </w:rPr>
        <w:t xml:space="preserve">Примерной общеобразовательной программой дошкольного образования; </w:t>
      </w:r>
    </w:p>
    <w:p w:rsidR="0095284D" w:rsidRPr="00FC542C" w:rsidRDefault="0095284D" w:rsidP="00FC542C">
      <w:pPr>
        <w:pStyle w:val="ListParagraph"/>
        <w:numPr>
          <w:ilvl w:val="0"/>
          <w:numId w:val="20"/>
        </w:numPr>
        <w:rPr>
          <w:szCs w:val="24"/>
        </w:rPr>
      </w:pPr>
      <w:r w:rsidRPr="00FC542C">
        <w:rPr>
          <w:szCs w:val="24"/>
        </w:rPr>
        <w:t>Образовательной программой дошкольного образования;</w:t>
      </w:r>
    </w:p>
    <w:p w:rsidR="0095284D" w:rsidRPr="00FC542C" w:rsidRDefault="0095284D" w:rsidP="00FC542C">
      <w:pPr>
        <w:pStyle w:val="ListParagraph"/>
        <w:numPr>
          <w:ilvl w:val="0"/>
          <w:numId w:val="20"/>
        </w:numPr>
        <w:rPr>
          <w:szCs w:val="24"/>
        </w:rPr>
      </w:pPr>
      <w:r w:rsidRPr="00FC542C">
        <w:rPr>
          <w:szCs w:val="24"/>
          <w:lang w:eastAsia="ar-SA"/>
        </w:rPr>
        <w:t>Уставом;</w:t>
      </w:r>
    </w:p>
    <w:p w:rsidR="0095284D" w:rsidRPr="00FC542C" w:rsidRDefault="0095284D" w:rsidP="007F2812">
      <w:pPr>
        <w:pStyle w:val="ListParagraph"/>
        <w:numPr>
          <w:ilvl w:val="0"/>
          <w:numId w:val="20"/>
        </w:numPr>
        <w:rPr>
          <w:szCs w:val="24"/>
        </w:rPr>
      </w:pPr>
      <w:r w:rsidRPr="00FC542C">
        <w:rPr>
          <w:szCs w:val="24"/>
          <w:lang w:eastAsia="ar-SA"/>
        </w:rPr>
        <w:t>СанПиН;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</w:rPr>
        <w:t>Кем разрабатываются и утверждаются, согласно «Порядка организации и осуществления образовательной деятельности по ООП - образовательным программам дошкольного образования (</w:t>
      </w:r>
      <w:r w:rsidRPr="00E74BC4">
        <w:rPr>
          <w:b/>
          <w:i/>
        </w:rPr>
        <w:t xml:space="preserve">Приказ </w:t>
      </w:r>
      <w:r w:rsidRPr="00E74BC4">
        <w:rPr>
          <w:b/>
          <w:i/>
          <w:kern w:val="36"/>
        </w:rPr>
        <w:t xml:space="preserve">Минобрнауки России </w:t>
      </w:r>
      <w:r w:rsidRPr="00E74BC4">
        <w:rPr>
          <w:b/>
          <w:i/>
        </w:rPr>
        <w:t>от 30.08.2013 N 1014</w:t>
      </w:r>
      <w:r w:rsidRPr="00E74BC4">
        <w:rPr>
          <w:b/>
        </w:rPr>
        <w:t>), образовательные программы дошкольного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21"/>
        </w:numPr>
        <w:rPr>
          <w:szCs w:val="24"/>
        </w:rPr>
      </w:pPr>
      <w:r w:rsidRPr="00FC542C">
        <w:rPr>
          <w:szCs w:val="24"/>
        </w:rPr>
        <w:t>Министерством образования и науки Российской Федерации;</w:t>
      </w:r>
    </w:p>
    <w:p w:rsidR="0095284D" w:rsidRPr="00FC542C" w:rsidRDefault="0095284D" w:rsidP="00FC542C">
      <w:pPr>
        <w:pStyle w:val="ListParagraph"/>
        <w:numPr>
          <w:ilvl w:val="0"/>
          <w:numId w:val="21"/>
        </w:numPr>
        <w:rPr>
          <w:szCs w:val="24"/>
        </w:rPr>
      </w:pPr>
      <w:r w:rsidRPr="00FC542C">
        <w:rPr>
          <w:szCs w:val="24"/>
        </w:rPr>
        <w:t>Федеральным государственным образовательным стандартом дошкольного образования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21"/>
        </w:numPr>
        <w:rPr>
          <w:szCs w:val="24"/>
        </w:rPr>
      </w:pPr>
      <w:r w:rsidRPr="00FC542C">
        <w:rPr>
          <w:szCs w:val="24"/>
          <w:lang w:eastAsia="ar-SA"/>
        </w:rPr>
        <w:t>Учредителем;</w:t>
      </w:r>
    </w:p>
    <w:p w:rsidR="0095284D" w:rsidRPr="00FC542C" w:rsidRDefault="0095284D" w:rsidP="007F2812">
      <w:pPr>
        <w:pStyle w:val="ListParagraph"/>
        <w:numPr>
          <w:ilvl w:val="0"/>
          <w:numId w:val="21"/>
        </w:numPr>
        <w:rPr>
          <w:szCs w:val="24"/>
        </w:rPr>
      </w:pPr>
      <w:r w:rsidRPr="00FC542C">
        <w:rPr>
          <w:szCs w:val="24"/>
        </w:rPr>
        <w:t>Образовательной организацией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2"/>
        </w:rPr>
      </w:pPr>
      <w:r w:rsidRPr="00E74BC4">
        <w:rPr>
          <w:b/>
        </w:rPr>
        <w:t>Каким образом, согласно «Порядка организации и осуществления образовательной деятельности по ООП - образовательным программам дошкольного образования (</w:t>
      </w:r>
      <w:r w:rsidRPr="00E74BC4">
        <w:rPr>
          <w:b/>
          <w:i/>
        </w:rPr>
        <w:t xml:space="preserve">Приказ </w:t>
      </w:r>
      <w:r w:rsidRPr="00E74BC4">
        <w:rPr>
          <w:b/>
          <w:i/>
          <w:kern w:val="36"/>
        </w:rPr>
        <w:t xml:space="preserve">Минобрнауки России </w:t>
      </w:r>
      <w:r w:rsidRPr="00E74BC4">
        <w:rPr>
          <w:b/>
          <w:i/>
        </w:rPr>
        <w:t>от 30.08.2013 N 1014</w:t>
      </w:r>
      <w:r w:rsidRPr="00E74BC4">
        <w:rPr>
          <w:b/>
        </w:rPr>
        <w:t>),  может быть организовано дошкольное образование детей с ограниченными возможностями здоровья:</w:t>
      </w:r>
    </w:p>
    <w:p w:rsidR="0095284D" w:rsidRPr="00FC542C" w:rsidRDefault="0095284D" w:rsidP="00FC542C">
      <w:pPr>
        <w:pStyle w:val="ListParagraph"/>
        <w:numPr>
          <w:ilvl w:val="0"/>
          <w:numId w:val="22"/>
        </w:numPr>
        <w:rPr>
          <w:szCs w:val="24"/>
        </w:rPr>
      </w:pPr>
      <w:r w:rsidRPr="00FC542C">
        <w:rPr>
          <w:szCs w:val="24"/>
        </w:rPr>
        <w:t>совместно с другими детьми;</w:t>
      </w:r>
    </w:p>
    <w:p w:rsidR="0095284D" w:rsidRPr="00FC542C" w:rsidRDefault="0095284D" w:rsidP="00FC542C">
      <w:pPr>
        <w:pStyle w:val="ListParagraph"/>
        <w:numPr>
          <w:ilvl w:val="0"/>
          <w:numId w:val="22"/>
        </w:numPr>
        <w:rPr>
          <w:szCs w:val="24"/>
        </w:rPr>
      </w:pPr>
      <w:r w:rsidRPr="00FC542C">
        <w:rPr>
          <w:szCs w:val="24"/>
        </w:rPr>
        <w:t>в отдельных группах;</w:t>
      </w:r>
    </w:p>
    <w:p w:rsidR="0095284D" w:rsidRPr="00FC542C" w:rsidRDefault="0095284D" w:rsidP="00FC542C">
      <w:pPr>
        <w:pStyle w:val="ListParagraph"/>
        <w:numPr>
          <w:ilvl w:val="0"/>
          <w:numId w:val="22"/>
        </w:numPr>
        <w:rPr>
          <w:szCs w:val="24"/>
        </w:rPr>
      </w:pPr>
      <w:r w:rsidRPr="00FC542C">
        <w:rPr>
          <w:szCs w:val="24"/>
        </w:rPr>
        <w:t>в отдельных образовательных организациях;</w:t>
      </w:r>
    </w:p>
    <w:p w:rsidR="0095284D" w:rsidRPr="00FC542C" w:rsidRDefault="0095284D" w:rsidP="007F2812">
      <w:pPr>
        <w:pStyle w:val="ListParagraph"/>
        <w:numPr>
          <w:ilvl w:val="0"/>
          <w:numId w:val="22"/>
        </w:numPr>
        <w:rPr>
          <w:szCs w:val="24"/>
        </w:rPr>
      </w:pPr>
      <w:r w:rsidRPr="00FC542C">
        <w:rPr>
          <w:szCs w:val="24"/>
        </w:rPr>
        <w:t>все ответы верны;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</w:rPr>
        <w:t xml:space="preserve">В соответствии с </w:t>
      </w:r>
      <w:r w:rsidRPr="00E74BC4">
        <w:rPr>
          <w:b/>
          <w:i/>
        </w:rPr>
        <w:t xml:space="preserve">«Порядком организации и осуществления образовательной деятельности по общеобразовательным программам  дошкольного образования»  </w:t>
      </w:r>
      <w:r w:rsidRPr="00E74BC4">
        <w:rPr>
          <w:b/>
        </w:rPr>
        <w:t xml:space="preserve">(Приказ </w:t>
      </w:r>
      <w:r w:rsidRPr="00E74BC4">
        <w:rPr>
          <w:b/>
          <w:kern w:val="36"/>
        </w:rPr>
        <w:t xml:space="preserve">Минобрнауки России </w:t>
      </w:r>
      <w:r w:rsidRPr="00E74BC4">
        <w:rPr>
          <w:b/>
        </w:rPr>
        <w:t>от 30.08.2013 №1014) основной  структурной  единицей в организации является:</w:t>
      </w:r>
    </w:p>
    <w:p w:rsidR="0095284D" w:rsidRPr="00FC542C" w:rsidRDefault="0095284D" w:rsidP="00FC542C">
      <w:pPr>
        <w:pStyle w:val="ListParagraph"/>
        <w:numPr>
          <w:ilvl w:val="0"/>
          <w:numId w:val="23"/>
        </w:numPr>
        <w:rPr>
          <w:szCs w:val="24"/>
        </w:rPr>
      </w:pPr>
      <w:r w:rsidRPr="00FC542C">
        <w:rPr>
          <w:szCs w:val="24"/>
        </w:rPr>
        <w:t>группа дошкольного возраста;</w:t>
      </w:r>
    </w:p>
    <w:p w:rsidR="0095284D" w:rsidRPr="00FC542C" w:rsidRDefault="0095284D" w:rsidP="00FC542C">
      <w:pPr>
        <w:pStyle w:val="ListParagraph"/>
        <w:numPr>
          <w:ilvl w:val="0"/>
          <w:numId w:val="23"/>
        </w:numPr>
        <w:rPr>
          <w:szCs w:val="24"/>
        </w:rPr>
      </w:pPr>
      <w:r w:rsidRPr="00FC542C">
        <w:rPr>
          <w:szCs w:val="24"/>
        </w:rPr>
        <w:t>дошкольная образовательная организация;</w:t>
      </w:r>
    </w:p>
    <w:p w:rsidR="0095284D" w:rsidRPr="00FC542C" w:rsidRDefault="0095284D" w:rsidP="00FC542C">
      <w:pPr>
        <w:pStyle w:val="ListParagraph"/>
        <w:numPr>
          <w:ilvl w:val="0"/>
          <w:numId w:val="23"/>
        </w:numPr>
        <w:rPr>
          <w:szCs w:val="24"/>
        </w:rPr>
      </w:pPr>
      <w:r w:rsidRPr="00FC542C">
        <w:rPr>
          <w:szCs w:val="24"/>
        </w:rPr>
        <w:t>заведующий дошкольной организации;</w:t>
      </w:r>
    </w:p>
    <w:p w:rsidR="0095284D" w:rsidRPr="00FC542C" w:rsidRDefault="0095284D" w:rsidP="007F2812">
      <w:pPr>
        <w:pStyle w:val="ListParagraph"/>
        <w:numPr>
          <w:ilvl w:val="0"/>
          <w:numId w:val="23"/>
        </w:numPr>
        <w:rPr>
          <w:szCs w:val="24"/>
        </w:rPr>
      </w:pPr>
      <w:r w:rsidRPr="00FC542C">
        <w:rPr>
          <w:szCs w:val="24"/>
        </w:rPr>
        <w:t>родительский комитет организации;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</w:rPr>
        <w:t xml:space="preserve">В соответствии с </w:t>
      </w:r>
      <w:r w:rsidRPr="00E74BC4">
        <w:rPr>
          <w:b/>
          <w:i/>
        </w:rPr>
        <w:t xml:space="preserve">«Порядком организации и осуществления образовательной деятельности по общеобразовательным программам  дошкольного образования»  </w:t>
      </w:r>
      <w:r w:rsidRPr="00E74BC4">
        <w:rPr>
          <w:b/>
        </w:rPr>
        <w:t xml:space="preserve">(Приказ </w:t>
      </w:r>
      <w:r w:rsidRPr="00E74BC4">
        <w:rPr>
          <w:b/>
          <w:kern w:val="36"/>
        </w:rPr>
        <w:t xml:space="preserve">Минобрнауки России </w:t>
      </w:r>
      <w:r w:rsidRPr="00E74BC4">
        <w:rPr>
          <w:b/>
        </w:rPr>
        <w:t>от 30.08.2013 №1014) группы могут иметь:</w:t>
      </w:r>
    </w:p>
    <w:p w:rsidR="0095284D" w:rsidRPr="00FC542C" w:rsidRDefault="0095284D" w:rsidP="00FC542C">
      <w:pPr>
        <w:pStyle w:val="ListParagraph"/>
        <w:numPr>
          <w:ilvl w:val="0"/>
          <w:numId w:val="24"/>
        </w:numPr>
        <w:rPr>
          <w:szCs w:val="24"/>
        </w:rPr>
      </w:pPr>
      <w:r w:rsidRPr="00FC542C">
        <w:rPr>
          <w:szCs w:val="24"/>
        </w:rPr>
        <w:t>2 вида  направленности;</w:t>
      </w:r>
    </w:p>
    <w:p w:rsidR="0095284D" w:rsidRPr="00FC542C" w:rsidRDefault="0095284D" w:rsidP="00FC542C">
      <w:pPr>
        <w:pStyle w:val="ListParagraph"/>
        <w:numPr>
          <w:ilvl w:val="0"/>
          <w:numId w:val="24"/>
        </w:numPr>
        <w:rPr>
          <w:szCs w:val="24"/>
        </w:rPr>
      </w:pPr>
      <w:r w:rsidRPr="00FC542C">
        <w:rPr>
          <w:szCs w:val="24"/>
        </w:rPr>
        <w:t>4 вида направленности;</w:t>
      </w:r>
    </w:p>
    <w:p w:rsidR="0095284D" w:rsidRPr="00FC542C" w:rsidRDefault="0095284D" w:rsidP="00FC542C">
      <w:pPr>
        <w:pStyle w:val="ListParagraph"/>
        <w:numPr>
          <w:ilvl w:val="0"/>
          <w:numId w:val="24"/>
        </w:numPr>
        <w:rPr>
          <w:szCs w:val="24"/>
        </w:rPr>
      </w:pPr>
      <w:r w:rsidRPr="00FC542C">
        <w:rPr>
          <w:szCs w:val="24"/>
        </w:rPr>
        <w:t>5 видов направленности;</w:t>
      </w:r>
    </w:p>
    <w:p w:rsidR="0095284D" w:rsidRPr="00FC542C" w:rsidRDefault="0095284D" w:rsidP="007F2812">
      <w:pPr>
        <w:pStyle w:val="ListParagraph"/>
        <w:numPr>
          <w:ilvl w:val="0"/>
          <w:numId w:val="24"/>
        </w:numPr>
        <w:rPr>
          <w:szCs w:val="24"/>
        </w:rPr>
      </w:pPr>
      <w:r w:rsidRPr="00FC542C">
        <w:rPr>
          <w:szCs w:val="24"/>
        </w:rPr>
        <w:t>6 видов направленности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-1"/>
        </w:rPr>
      </w:pPr>
      <w:r w:rsidRPr="00E74BC4">
        <w:rPr>
          <w:b/>
        </w:rPr>
        <w:t>Какова (в соответствии с СанПиН 2.4.1.3049-13) рекомендуемая продолжительность ежедневных прогулок:</w:t>
      </w:r>
    </w:p>
    <w:p w:rsidR="0095284D" w:rsidRPr="00FC542C" w:rsidRDefault="0095284D" w:rsidP="00FC542C">
      <w:pPr>
        <w:pStyle w:val="ListParagraph"/>
        <w:numPr>
          <w:ilvl w:val="0"/>
          <w:numId w:val="25"/>
        </w:numPr>
        <w:rPr>
          <w:szCs w:val="24"/>
        </w:rPr>
      </w:pPr>
      <w:r w:rsidRPr="00FC542C">
        <w:rPr>
          <w:szCs w:val="24"/>
        </w:rPr>
        <w:t>2-3 часа;</w:t>
      </w:r>
    </w:p>
    <w:p w:rsidR="0095284D" w:rsidRPr="00FC542C" w:rsidRDefault="0095284D" w:rsidP="00FC542C">
      <w:pPr>
        <w:pStyle w:val="ListParagraph"/>
        <w:numPr>
          <w:ilvl w:val="0"/>
          <w:numId w:val="25"/>
        </w:numPr>
        <w:rPr>
          <w:szCs w:val="24"/>
        </w:rPr>
      </w:pPr>
      <w:r w:rsidRPr="00FC542C">
        <w:rPr>
          <w:szCs w:val="24"/>
        </w:rPr>
        <w:t>3-4 часа;</w:t>
      </w:r>
    </w:p>
    <w:p w:rsidR="0095284D" w:rsidRPr="00FC542C" w:rsidRDefault="0095284D" w:rsidP="00FC542C">
      <w:pPr>
        <w:pStyle w:val="ListParagraph"/>
        <w:numPr>
          <w:ilvl w:val="0"/>
          <w:numId w:val="25"/>
        </w:numPr>
        <w:rPr>
          <w:szCs w:val="24"/>
        </w:rPr>
      </w:pPr>
      <w:r w:rsidRPr="00FC542C">
        <w:rPr>
          <w:szCs w:val="24"/>
        </w:rPr>
        <w:t>4-4,5 часа;</w:t>
      </w:r>
    </w:p>
    <w:p w:rsidR="0095284D" w:rsidRPr="00FC542C" w:rsidRDefault="0095284D" w:rsidP="007F2812">
      <w:pPr>
        <w:pStyle w:val="ListParagraph"/>
        <w:numPr>
          <w:ilvl w:val="0"/>
          <w:numId w:val="25"/>
        </w:numPr>
        <w:rPr>
          <w:szCs w:val="24"/>
        </w:rPr>
      </w:pPr>
      <w:r w:rsidRPr="00FC542C">
        <w:rPr>
          <w:szCs w:val="24"/>
        </w:rPr>
        <w:t>не менее 5 часов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3"/>
        </w:rPr>
      </w:pPr>
      <w:r w:rsidRPr="00E74BC4">
        <w:rPr>
          <w:b/>
          <w:lang w:eastAsia="ar-SA"/>
        </w:rPr>
        <w:t>Какое время в объеме двигательной активности воспитанников 5 - 7 лет  (в соответствии с СанПиН 2.4.1.3049-13) следует предусмотреть для организованных форм оздоровительно-воспитательной деятельности:</w:t>
      </w:r>
    </w:p>
    <w:p w:rsidR="0095284D" w:rsidRPr="00FC542C" w:rsidRDefault="0095284D" w:rsidP="00FC542C">
      <w:pPr>
        <w:pStyle w:val="ListParagraph"/>
        <w:numPr>
          <w:ilvl w:val="0"/>
          <w:numId w:val="26"/>
        </w:numPr>
        <w:rPr>
          <w:szCs w:val="24"/>
        </w:rPr>
      </w:pPr>
      <w:r w:rsidRPr="00FC542C">
        <w:rPr>
          <w:szCs w:val="24"/>
          <w:lang w:eastAsia="ar-SA"/>
        </w:rPr>
        <w:t>5-6  часов в неделю;</w:t>
      </w:r>
    </w:p>
    <w:p w:rsidR="0095284D" w:rsidRPr="00FC542C" w:rsidRDefault="0095284D" w:rsidP="00FC542C">
      <w:pPr>
        <w:pStyle w:val="ListParagraph"/>
        <w:numPr>
          <w:ilvl w:val="0"/>
          <w:numId w:val="26"/>
        </w:numPr>
        <w:rPr>
          <w:szCs w:val="24"/>
        </w:rPr>
      </w:pPr>
      <w:r w:rsidRPr="00FC542C">
        <w:rPr>
          <w:szCs w:val="24"/>
          <w:lang w:eastAsia="ar-SA"/>
        </w:rPr>
        <w:t>5-7  часов</w:t>
      </w:r>
      <w:r w:rsidRPr="00FC542C">
        <w:rPr>
          <w:b/>
          <w:szCs w:val="24"/>
          <w:lang w:eastAsia="ar-SA"/>
        </w:rPr>
        <w:t xml:space="preserve"> </w:t>
      </w:r>
      <w:r w:rsidRPr="00FC542C">
        <w:rPr>
          <w:szCs w:val="24"/>
          <w:lang w:eastAsia="ar-SA"/>
        </w:rPr>
        <w:t>в неделю;</w:t>
      </w:r>
    </w:p>
    <w:p w:rsidR="0095284D" w:rsidRPr="00FC542C" w:rsidRDefault="0095284D" w:rsidP="00FC542C">
      <w:pPr>
        <w:pStyle w:val="ListParagraph"/>
        <w:numPr>
          <w:ilvl w:val="0"/>
          <w:numId w:val="26"/>
        </w:numPr>
        <w:rPr>
          <w:szCs w:val="24"/>
        </w:rPr>
      </w:pPr>
      <w:r w:rsidRPr="00FC542C">
        <w:rPr>
          <w:szCs w:val="24"/>
          <w:lang w:eastAsia="ar-SA"/>
        </w:rPr>
        <w:t>6-7  часов</w:t>
      </w:r>
      <w:r w:rsidRPr="00FC542C">
        <w:rPr>
          <w:b/>
          <w:szCs w:val="24"/>
          <w:lang w:eastAsia="ar-SA"/>
        </w:rPr>
        <w:t xml:space="preserve"> </w:t>
      </w:r>
      <w:r w:rsidRPr="00FC542C">
        <w:rPr>
          <w:szCs w:val="24"/>
          <w:lang w:eastAsia="ar-SA"/>
        </w:rPr>
        <w:t>в неделю;</w:t>
      </w:r>
    </w:p>
    <w:p w:rsidR="0095284D" w:rsidRPr="00FC542C" w:rsidRDefault="0095284D" w:rsidP="007F2812">
      <w:pPr>
        <w:pStyle w:val="ListParagraph"/>
        <w:numPr>
          <w:ilvl w:val="0"/>
          <w:numId w:val="26"/>
        </w:numPr>
        <w:rPr>
          <w:szCs w:val="24"/>
        </w:rPr>
      </w:pPr>
      <w:r w:rsidRPr="00FC542C">
        <w:rPr>
          <w:szCs w:val="24"/>
        </w:rPr>
        <w:t>6-8  часов в неделю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</w:rPr>
        <w:t>Как рекомендуется (</w:t>
      </w:r>
      <w:r w:rsidRPr="00E74BC4">
        <w:rPr>
          <w:b/>
          <w:i/>
        </w:rPr>
        <w:t>в соответствии с СанПиН 2.4.1.3049-13)</w:t>
      </w:r>
      <w:r w:rsidRPr="00E74BC4">
        <w:rPr>
          <w:b/>
        </w:rPr>
        <w:t xml:space="preserve"> организовывать прогулки</w:t>
      </w:r>
      <w:r w:rsidRPr="00E74BC4">
        <w:rPr>
          <w:b/>
          <w:lang w:eastAsia="ar-SA"/>
        </w:rPr>
        <w:t>:</w:t>
      </w:r>
    </w:p>
    <w:p w:rsidR="0095284D" w:rsidRPr="00FC542C" w:rsidRDefault="0095284D" w:rsidP="00FC542C">
      <w:pPr>
        <w:pStyle w:val="ListParagraph"/>
        <w:numPr>
          <w:ilvl w:val="0"/>
          <w:numId w:val="27"/>
        </w:numPr>
        <w:rPr>
          <w:szCs w:val="24"/>
        </w:rPr>
      </w:pPr>
      <w:r w:rsidRPr="00FC542C">
        <w:rPr>
          <w:szCs w:val="24"/>
        </w:rPr>
        <w:t>1 раз в день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27"/>
        </w:numPr>
        <w:rPr>
          <w:szCs w:val="24"/>
        </w:rPr>
      </w:pPr>
      <w:r w:rsidRPr="00FC542C">
        <w:rPr>
          <w:szCs w:val="24"/>
        </w:rPr>
        <w:t>2 раза в день</w:t>
      </w:r>
      <w:r w:rsidRPr="00FC542C">
        <w:rPr>
          <w:szCs w:val="24"/>
          <w:lang w:eastAsia="ar-SA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27"/>
        </w:numPr>
        <w:rPr>
          <w:szCs w:val="24"/>
        </w:rPr>
      </w:pPr>
      <w:r w:rsidRPr="00FC542C">
        <w:rPr>
          <w:szCs w:val="24"/>
        </w:rPr>
        <w:t>3 раза в день;</w:t>
      </w:r>
    </w:p>
    <w:p w:rsidR="0095284D" w:rsidRPr="00FC542C" w:rsidRDefault="0095284D" w:rsidP="007F2812">
      <w:pPr>
        <w:pStyle w:val="ListParagraph"/>
        <w:numPr>
          <w:ilvl w:val="0"/>
          <w:numId w:val="27"/>
        </w:numPr>
        <w:rPr>
          <w:szCs w:val="24"/>
        </w:rPr>
      </w:pPr>
      <w:r w:rsidRPr="00FC542C">
        <w:rPr>
          <w:szCs w:val="24"/>
        </w:rPr>
        <w:t>4 раза в день</w:t>
      </w:r>
      <w:r w:rsidRPr="00FC542C">
        <w:rPr>
          <w:szCs w:val="24"/>
          <w:lang w:eastAsia="ar-SA"/>
        </w:rPr>
        <w:t>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6"/>
        </w:rPr>
      </w:pPr>
      <w:r w:rsidRPr="00E74BC4">
        <w:rPr>
          <w:b/>
        </w:rPr>
        <w:t>Кем (</w:t>
      </w:r>
      <w:r w:rsidRPr="00E74BC4">
        <w:rPr>
          <w:b/>
          <w:i/>
        </w:rPr>
        <w:t>в соответствии с СанПиН 2.4.1.3049-13</w:t>
      </w:r>
      <w:r w:rsidRPr="00E74BC4">
        <w:rPr>
          <w:b/>
        </w:rPr>
        <w:t>) проводится ежедневный утренний прием детей:</w:t>
      </w:r>
    </w:p>
    <w:p w:rsidR="0095284D" w:rsidRPr="00FC542C" w:rsidRDefault="0095284D" w:rsidP="00FC542C">
      <w:pPr>
        <w:pStyle w:val="ListParagraph"/>
        <w:numPr>
          <w:ilvl w:val="0"/>
          <w:numId w:val="28"/>
        </w:numPr>
        <w:rPr>
          <w:szCs w:val="24"/>
        </w:rPr>
      </w:pPr>
      <w:r w:rsidRPr="00FC542C">
        <w:rPr>
          <w:szCs w:val="24"/>
        </w:rPr>
        <w:t>воспитателем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28"/>
        </w:numPr>
        <w:rPr>
          <w:szCs w:val="24"/>
        </w:rPr>
      </w:pPr>
      <w:r w:rsidRPr="00FC542C">
        <w:rPr>
          <w:szCs w:val="24"/>
        </w:rPr>
        <w:t>медсестрой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28"/>
        </w:numPr>
        <w:rPr>
          <w:szCs w:val="24"/>
        </w:rPr>
      </w:pPr>
      <w:r w:rsidRPr="00FC542C">
        <w:rPr>
          <w:szCs w:val="24"/>
        </w:rPr>
        <w:t>помощником воспитателя</w:t>
      </w:r>
    </w:p>
    <w:p w:rsidR="0095284D" w:rsidRPr="00FC542C" w:rsidRDefault="0095284D" w:rsidP="007F2812">
      <w:pPr>
        <w:pStyle w:val="ListParagraph"/>
        <w:numPr>
          <w:ilvl w:val="0"/>
          <w:numId w:val="28"/>
        </w:numPr>
        <w:rPr>
          <w:szCs w:val="24"/>
        </w:rPr>
      </w:pPr>
      <w:r w:rsidRPr="00FC542C">
        <w:rPr>
          <w:szCs w:val="24"/>
        </w:rPr>
        <w:t>воспитателями и (или) медицинскими работниками</w:t>
      </w:r>
      <w:r w:rsidRPr="00FC542C">
        <w:rPr>
          <w:szCs w:val="24"/>
          <w:lang w:eastAsia="ar-SA"/>
        </w:rPr>
        <w:t>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</w:rPr>
        <w:t>Какова (в соответствии с СанПиН 2.4.1.3049-13) максимальная продолжительность непрерывного бодрствования детей 3 - 7 лет</w:t>
      </w:r>
      <w:r w:rsidRPr="00E74BC4">
        <w:rPr>
          <w:b/>
          <w:spacing w:val="1"/>
          <w:lang w:eastAsia="ar-SA"/>
        </w:rPr>
        <w:t>:</w:t>
      </w:r>
    </w:p>
    <w:p w:rsidR="0095284D" w:rsidRPr="00FC542C" w:rsidRDefault="0095284D" w:rsidP="00FC542C">
      <w:pPr>
        <w:pStyle w:val="ListParagraph"/>
        <w:numPr>
          <w:ilvl w:val="0"/>
          <w:numId w:val="29"/>
        </w:numPr>
        <w:rPr>
          <w:szCs w:val="24"/>
        </w:rPr>
      </w:pPr>
      <w:r w:rsidRPr="00FC542C">
        <w:rPr>
          <w:szCs w:val="24"/>
        </w:rPr>
        <w:t>5,5 - 6 часов</w:t>
      </w:r>
      <w:r w:rsidRPr="00FC542C">
        <w:rPr>
          <w:spacing w:val="4"/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29"/>
        </w:numPr>
        <w:rPr>
          <w:szCs w:val="24"/>
        </w:rPr>
      </w:pPr>
      <w:r w:rsidRPr="00FC542C">
        <w:rPr>
          <w:szCs w:val="24"/>
        </w:rPr>
        <w:t>4,5-5,5 часов;</w:t>
      </w:r>
    </w:p>
    <w:p w:rsidR="0095284D" w:rsidRPr="00FC542C" w:rsidRDefault="0095284D" w:rsidP="00FC542C">
      <w:pPr>
        <w:pStyle w:val="ListParagraph"/>
        <w:numPr>
          <w:ilvl w:val="0"/>
          <w:numId w:val="29"/>
        </w:numPr>
        <w:rPr>
          <w:szCs w:val="24"/>
        </w:rPr>
      </w:pPr>
      <w:r w:rsidRPr="00FC542C">
        <w:rPr>
          <w:szCs w:val="24"/>
        </w:rPr>
        <w:t xml:space="preserve">4-7 часов; </w:t>
      </w:r>
    </w:p>
    <w:p w:rsidR="0095284D" w:rsidRPr="00FC542C" w:rsidRDefault="0095284D" w:rsidP="007F2812">
      <w:pPr>
        <w:pStyle w:val="ListParagraph"/>
        <w:numPr>
          <w:ilvl w:val="0"/>
          <w:numId w:val="29"/>
        </w:numPr>
        <w:rPr>
          <w:szCs w:val="24"/>
        </w:rPr>
      </w:pPr>
      <w:r w:rsidRPr="00FC542C">
        <w:rPr>
          <w:szCs w:val="24"/>
        </w:rPr>
        <w:t>в соответствии с медицинскими рекомендациями.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5"/>
        </w:rPr>
      </w:pPr>
      <w:r w:rsidRPr="00E74BC4">
        <w:rPr>
          <w:b/>
          <w:lang w:eastAsia="ar-SA"/>
        </w:rPr>
        <w:t>Какое время в режиме дня  (</w:t>
      </w:r>
      <w:r w:rsidRPr="00E74BC4">
        <w:rPr>
          <w:b/>
          <w:i/>
          <w:lang w:eastAsia="ar-SA"/>
        </w:rPr>
        <w:t>в соответствии с СанПиН 2.4.1.3049-13</w:t>
      </w:r>
      <w:r w:rsidRPr="00E74BC4">
        <w:rPr>
          <w:b/>
          <w:lang w:eastAsia="ar-SA"/>
        </w:rPr>
        <w:t>) должно отводиться на самостоятельную деятельность детей 3-7лет:</w:t>
      </w:r>
    </w:p>
    <w:p w:rsidR="0095284D" w:rsidRPr="00FC542C" w:rsidRDefault="0095284D" w:rsidP="00FC542C">
      <w:pPr>
        <w:pStyle w:val="ListParagraph"/>
        <w:numPr>
          <w:ilvl w:val="0"/>
          <w:numId w:val="30"/>
        </w:numPr>
        <w:rPr>
          <w:szCs w:val="24"/>
        </w:rPr>
      </w:pPr>
      <w:r w:rsidRPr="00FC542C">
        <w:rPr>
          <w:szCs w:val="24"/>
          <w:lang w:eastAsia="ar-SA"/>
        </w:rPr>
        <w:t>не менее 1-2 часов;</w:t>
      </w:r>
    </w:p>
    <w:p w:rsidR="0095284D" w:rsidRPr="009D1CE4" w:rsidRDefault="0095284D" w:rsidP="00FC542C">
      <w:pPr>
        <w:pStyle w:val="ListParagraph"/>
        <w:numPr>
          <w:ilvl w:val="0"/>
          <w:numId w:val="30"/>
        </w:numPr>
      </w:pPr>
      <w:r w:rsidRPr="00FC542C">
        <w:rPr>
          <w:szCs w:val="24"/>
          <w:lang w:eastAsia="ar-SA"/>
        </w:rPr>
        <w:t xml:space="preserve">не менее 2-3 часов; </w:t>
      </w:r>
    </w:p>
    <w:p w:rsidR="0095284D" w:rsidRPr="00FC542C" w:rsidRDefault="0095284D" w:rsidP="00FC542C">
      <w:pPr>
        <w:pStyle w:val="ListParagraph"/>
        <w:numPr>
          <w:ilvl w:val="0"/>
          <w:numId w:val="30"/>
        </w:numPr>
        <w:rPr>
          <w:szCs w:val="24"/>
        </w:rPr>
      </w:pPr>
      <w:r w:rsidRPr="00FC542C">
        <w:rPr>
          <w:szCs w:val="24"/>
        </w:rPr>
        <w:t>не менее  3-4 часов;</w:t>
      </w:r>
    </w:p>
    <w:p w:rsidR="0095284D" w:rsidRDefault="0095284D" w:rsidP="00FC542C">
      <w:pPr>
        <w:pStyle w:val="ListParagraph"/>
        <w:numPr>
          <w:ilvl w:val="0"/>
          <w:numId w:val="30"/>
        </w:numPr>
        <w:rPr>
          <w:szCs w:val="24"/>
        </w:rPr>
      </w:pPr>
      <w:r w:rsidRPr="00FC542C">
        <w:rPr>
          <w:szCs w:val="24"/>
          <w:lang w:eastAsia="ar-SA"/>
        </w:rPr>
        <w:t>не менее 4-5 часов</w:t>
      </w:r>
      <w:r w:rsidRPr="00FC542C">
        <w:rPr>
          <w:szCs w:val="24"/>
        </w:rPr>
        <w:t>.</w:t>
      </w:r>
    </w:p>
    <w:p w:rsidR="0095284D" w:rsidRPr="00FC542C" w:rsidRDefault="0095284D" w:rsidP="00FC542C">
      <w:pPr>
        <w:pStyle w:val="ListParagraph"/>
        <w:rPr>
          <w:szCs w:val="24"/>
        </w:rPr>
      </w:pP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3"/>
        </w:rPr>
      </w:pPr>
      <w:r w:rsidRPr="00E74BC4">
        <w:rPr>
          <w:b/>
          <w:lang w:eastAsia="ar-SA"/>
        </w:rPr>
        <w:t>Какое время в режиме дня  (в соответствии с СанПиН 2.4.1.3049-13) для детей от 1,5 до 3 лет должно отводиться на дневной сон:</w:t>
      </w:r>
    </w:p>
    <w:p w:rsidR="0095284D" w:rsidRPr="00FC542C" w:rsidRDefault="0095284D" w:rsidP="00FC542C">
      <w:pPr>
        <w:pStyle w:val="ListParagraph"/>
        <w:numPr>
          <w:ilvl w:val="0"/>
          <w:numId w:val="31"/>
        </w:numPr>
        <w:rPr>
          <w:szCs w:val="24"/>
        </w:rPr>
      </w:pPr>
      <w:r w:rsidRPr="00FC542C">
        <w:rPr>
          <w:szCs w:val="24"/>
          <w:lang w:eastAsia="ar-SA"/>
        </w:rPr>
        <w:t>не менее 1,5 часов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1"/>
        </w:numPr>
        <w:rPr>
          <w:szCs w:val="24"/>
        </w:rPr>
      </w:pPr>
      <w:r w:rsidRPr="00FC542C">
        <w:rPr>
          <w:szCs w:val="24"/>
          <w:lang w:eastAsia="ar-SA"/>
        </w:rPr>
        <w:t>не менее 2 часов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1"/>
        </w:numPr>
        <w:rPr>
          <w:szCs w:val="24"/>
        </w:rPr>
      </w:pPr>
      <w:r w:rsidRPr="00FC542C">
        <w:rPr>
          <w:szCs w:val="24"/>
          <w:lang w:eastAsia="ar-SA"/>
        </w:rPr>
        <w:t>не менее 3 часов</w:t>
      </w:r>
      <w:r w:rsidRPr="00FC542C">
        <w:rPr>
          <w:szCs w:val="24"/>
        </w:rPr>
        <w:t xml:space="preserve">; </w:t>
      </w:r>
    </w:p>
    <w:p w:rsidR="0095284D" w:rsidRPr="00FC542C" w:rsidRDefault="0095284D" w:rsidP="007F2812">
      <w:pPr>
        <w:pStyle w:val="ListParagraph"/>
        <w:numPr>
          <w:ilvl w:val="0"/>
          <w:numId w:val="31"/>
        </w:numPr>
        <w:rPr>
          <w:szCs w:val="24"/>
        </w:rPr>
      </w:pPr>
      <w:r w:rsidRPr="00FC542C">
        <w:rPr>
          <w:szCs w:val="24"/>
          <w:lang w:eastAsia="ar-SA"/>
        </w:rPr>
        <w:t>3-4 часа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5"/>
        </w:rPr>
      </w:pPr>
      <w:r w:rsidRPr="00E74BC4">
        <w:rPr>
          <w:b/>
        </w:rPr>
        <w:t>Каким требованиям (в соответствии с СанПиН 2.4.1.3049-13) должны</w:t>
      </w:r>
      <w:r w:rsidRPr="00E74BC4">
        <w:rPr>
          <w:b/>
          <w:i/>
        </w:rPr>
        <w:t xml:space="preserve"> </w:t>
      </w:r>
      <w:r w:rsidRPr="00E74BC4">
        <w:rPr>
          <w:b/>
        </w:rPr>
        <w:t>соответствовать</w:t>
      </w:r>
      <w:r w:rsidRPr="00E74BC4">
        <w:rPr>
          <w:b/>
          <w:i/>
        </w:rPr>
        <w:t xml:space="preserve"> </w:t>
      </w:r>
      <w:r w:rsidRPr="00E74BC4">
        <w:rPr>
          <w:b/>
        </w:rPr>
        <w:t>организация и режим</w:t>
      </w:r>
      <w:r w:rsidRPr="00E74BC4">
        <w:rPr>
          <w:b/>
          <w:i/>
        </w:rPr>
        <w:t xml:space="preserve"> </w:t>
      </w:r>
      <w:r w:rsidRPr="00E74BC4">
        <w:rPr>
          <w:b/>
        </w:rPr>
        <w:t>занятий детей с использованием компьютерной техники:</w:t>
      </w:r>
    </w:p>
    <w:p w:rsidR="0095284D" w:rsidRPr="00FC542C" w:rsidRDefault="0095284D" w:rsidP="00FC542C">
      <w:pPr>
        <w:pStyle w:val="ListParagraph"/>
        <w:numPr>
          <w:ilvl w:val="0"/>
          <w:numId w:val="32"/>
        </w:numPr>
        <w:rPr>
          <w:szCs w:val="24"/>
        </w:rPr>
      </w:pPr>
      <w:r w:rsidRPr="00FC542C">
        <w:rPr>
          <w:szCs w:val="24"/>
        </w:rPr>
        <w:t>к использованию персональных компьютеров</w:t>
      </w:r>
      <w:r w:rsidRPr="00FC542C">
        <w:rPr>
          <w:spacing w:val="1"/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2"/>
        </w:numPr>
        <w:rPr>
          <w:szCs w:val="24"/>
        </w:rPr>
      </w:pPr>
      <w:r w:rsidRPr="00FC542C">
        <w:rPr>
          <w:szCs w:val="24"/>
        </w:rPr>
        <w:t>к персональным электронно-вычислительным машинам и организации работы;</w:t>
      </w:r>
    </w:p>
    <w:p w:rsidR="0095284D" w:rsidRPr="00FC542C" w:rsidRDefault="0095284D" w:rsidP="00FC542C">
      <w:pPr>
        <w:pStyle w:val="ListParagraph"/>
        <w:numPr>
          <w:ilvl w:val="0"/>
          <w:numId w:val="32"/>
        </w:numPr>
        <w:rPr>
          <w:szCs w:val="24"/>
        </w:rPr>
      </w:pPr>
      <w:r w:rsidRPr="00FC542C">
        <w:rPr>
          <w:szCs w:val="24"/>
        </w:rPr>
        <w:t>к применению ИКТ;</w:t>
      </w:r>
    </w:p>
    <w:p w:rsidR="0095284D" w:rsidRPr="00FC542C" w:rsidRDefault="0095284D" w:rsidP="007F2812">
      <w:pPr>
        <w:pStyle w:val="ListParagraph"/>
        <w:numPr>
          <w:ilvl w:val="0"/>
          <w:numId w:val="32"/>
        </w:numPr>
        <w:rPr>
          <w:szCs w:val="24"/>
        </w:rPr>
      </w:pPr>
      <w:r w:rsidRPr="00FC542C">
        <w:rPr>
          <w:szCs w:val="24"/>
        </w:rPr>
        <w:t>к организации работы с мультимедийным оборудованием.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4"/>
        </w:rPr>
      </w:pPr>
      <w:r w:rsidRPr="00E74BC4">
        <w:rPr>
          <w:b/>
          <w:spacing w:val="1"/>
          <w:lang w:eastAsia="ar-SA"/>
        </w:rPr>
        <w:t>Какое  из определений  соответствует  понятию «дошкольная педагогика»:</w:t>
      </w:r>
      <w:r w:rsidRPr="00E74BC4">
        <w:rPr>
          <w:b/>
          <w:lang w:eastAsia="ar-SA"/>
        </w:rPr>
        <w:t xml:space="preserve"> </w:t>
      </w:r>
    </w:p>
    <w:p w:rsidR="0095284D" w:rsidRPr="00FC542C" w:rsidRDefault="0095284D" w:rsidP="00FC542C">
      <w:pPr>
        <w:pStyle w:val="ListParagraph"/>
        <w:numPr>
          <w:ilvl w:val="0"/>
          <w:numId w:val="33"/>
        </w:numPr>
        <w:rPr>
          <w:szCs w:val="24"/>
        </w:rPr>
      </w:pPr>
      <w:r w:rsidRPr="00FC542C">
        <w:rPr>
          <w:szCs w:val="24"/>
          <w:lang w:eastAsia="ar-SA"/>
        </w:rPr>
        <w:t xml:space="preserve">раздел педагогики, занимающийся вопросами развития, </w:t>
      </w:r>
      <w:r w:rsidRPr="00FC542C">
        <w:rPr>
          <w:spacing w:val="4"/>
          <w:szCs w:val="24"/>
          <w:lang w:eastAsia="ar-SA"/>
        </w:rPr>
        <w:t>воспитания и элементарных форм обучения дошкольников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3"/>
        </w:numPr>
        <w:rPr>
          <w:szCs w:val="24"/>
        </w:rPr>
      </w:pPr>
      <w:r w:rsidRPr="00FC542C">
        <w:rPr>
          <w:szCs w:val="24"/>
          <w:lang w:eastAsia="ar-SA"/>
        </w:rPr>
        <w:t>отрасль возрастной педагогики, изучающая закономерности развития, воспитания и элементарных форм обучения  детей в возрасте, предшествующем поступлению в школу от рождения до 7 лет</w:t>
      </w:r>
      <w:r w:rsidRPr="00FC542C">
        <w:rPr>
          <w:szCs w:val="24"/>
        </w:rPr>
        <w:t>;</w:t>
      </w:r>
    </w:p>
    <w:p w:rsidR="0095284D" w:rsidRPr="004867B2" w:rsidRDefault="0095284D" w:rsidP="00FC542C">
      <w:pPr>
        <w:pStyle w:val="ListParagraph"/>
        <w:numPr>
          <w:ilvl w:val="0"/>
          <w:numId w:val="33"/>
        </w:numPr>
      </w:pPr>
      <w:r w:rsidRPr="00FC542C">
        <w:rPr>
          <w:szCs w:val="24"/>
          <w:lang w:eastAsia="ar-SA"/>
        </w:rPr>
        <w:t>наука  о воспитании, обучении и образовании детей от рождения  до поступления в школу</w:t>
      </w:r>
      <w:r w:rsidRPr="00FC542C">
        <w:rPr>
          <w:szCs w:val="24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33"/>
        </w:numPr>
        <w:rPr>
          <w:szCs w:val="24"/>
        </w:rPr>
      </w:pPr>
      <w:r w:rsidRPr="00FC542C">
        <w:rPr>
          <w:szCs w:val="24"/>
        </w:rPr>
        <w:t>все определения  верны.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Какое  из определений  соответствует  понятию «воспитание»:</w:t>
      </w:r>
    </w:p>
    <w:p w:rsidR="0095284D" w:rsidRPr="00FC542C" w:rsidRDefault="0095284D" w:rsidP="00FC542C">
      <w:pPr>
        <w:pStyle w:val="ListParagraph"/>
        <w:numPr>
          <w:ilvl w:val="0"/>
          <w:numId w:val="34"/>
        </w:numPr>
        <w:rPr>
          <w:szCs w:val="24"/>
        </w:rPr>
      </w:pPr>
      <w:r w:rsidRPr="00FC542C">
        <w:rPr>
          <w:szCs w:val="24"/>
          <w:lang w:eastAsia="ar-SA"/>
        </w:rPr>
        <w:t xml:space="preserve">направленное воздействие на человека со стороны общественных институтов (семьи, образовательных учреждений, СМИ и т.д.) с целью формирования у него определенных знаний, взглядов, нравственных ценностей, подготовки к жизни; </w:t>
      </w:r>
    </w:p>
    <w:p w:rsidR="0095284D" w:rsidRPr="00FC542C" w:rsidRDefault="0095284D" w:rsidP="00FC542C">
      <w:pPr>
        <w:pStyle w:val="ListParagraph"/>
        <w:numPr>
          <w:ilvl w:val="0"/>
          <w:numId w:val="34"/>
        </w:numPr>
        <w:rPr>
          <w:szCs w:val="24"/>
        </w:rPr>
      </w:pPr>
      <w:r w:rsidRPr="00FC542C">
        <w:rPr>
          <w:szCs w:val="24"/>
        </w:rPr>
        <w:t>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95284D" w:rsidRPr="00FC542C" w:rsidRDefault="0095284D" w:rsidP="00FC542C">
      <w:pPr>
        <w:pStyle w:val="ListParagraph"/>
        <w:numPr>
          <w:ilvl w:val="0"/>
          <w:numId w:val="34"/>
        </w:numPr>
        <w:rPr>
          <w:szCs w:val="24"/>
        </w:rPr>
      </w:pPr>
      <w:r w:rsidRPr="00FC542C">
        <w:rPr>
          <w:szCs w:val="24"/>
          <w:lang w:eastAsia="ar-SA"/>
        </w:rPr>
        <w:t>специально организованное, целенаправленное  и управляемое воздействие коллектива, воспитателей на воспитуемого с целью формирования у него  заданных качеств;</w:t>
      </w:r>
    </w:p>
    <w:p w:rsidR="0095284D" w:rsidRPr="00FC542C" w:rsidRDefault="0095284D" w:rsidP="007F2812">
      <w:pPr>
        <w:pStyle w:val="ListParagraph"/>
        <w:numPr>
          <w:ilvl w:val="0"/>
          <w:numId w:val="34"/>
        </w:numPr>
        <w:rPr>
          <w:szCs w:val="24"/>
        </w:rPr>
      </w:pPr>
      <w:r w:rsidRPr="00FC542C">
        <w:rPr>
          <w:szCs w:val="24"/>
          <w:lang w:eastAsia="ar-SA"/>
        </w:rPr>
        <w:t>процесс и результат воспитательной  работы</w:t>
      </w:r>
      <w:r w:rsidRPr="00FC542C">
        <w:rPr>
          <w:b/>
          <w:szCs w:val="24"/>
          <w:lang w:eastAsia="ar-SA"/>
        </w:rPr>
        <w:t xml:space="preserve"> </w:t>
      </w:r>
      <w:r w:rsidRPr="00FC542C">
        <w:rPr>
          <w:szCs w:val="24"/>
          <w:lang w:eastAsia="ar-SA"/>
        </w:rPr>
        <w:t xml:space="preserve"> направленной на решение конкретных воспитательных задач.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К </w:t>
      </w:r>
      <w:r w:rsidRPr="00E74BC4">
        <w:rPr>
          <w:b/>
          <w:iCs/>
          <w:lang w:eastAsia="ar-SA"/>
        </w:rPr>
        <w:t>воспитательным задачам детей дошкольного возраста</w:t>
      </w:r>
      <w:r w:rsidRPr="00E74BC4">
        <w:rPr>
          <w:b/>
          <w:i/>
          <w:iCs/>
          <w:lang w:eastAsia="ar-SA"/>
        </w:rPr>
        <w:t xml:space="preserve"> </w:t>
      </w:r>
      <w:r w:rsidRPr="00E74BC4">
        <w:rPr>
          <w:b/>
          <w:lang w:eastAsia="ar-SA"/>
        </w:rPr>
        <w:t>относятся:</w:t>
      </w:r>
    </w:p>
    <w:p w:rsidR="0095284D" w:rsidRPr="00FC542C" w:rsidRDefault="0095284D" w:rsidP="00FC542C">
      <w:pPr>
        <w:pStyle w:val="ListParagraph"/>
        <w:numPr>
          <w:ilvl w:val="0"/>
          <w:numId w:val="35"/>
        </w:numPr>
        <w:rPr>
          <w:szCs w:val="24"/>
        </w:rPr>
      </w:pPr>
      <w:r w:rsidRPr="00FC542C">
        <w:rPr>
          <w:szCs w:val="24"/>
          <w:lang w:eastAsia="ar-SA"/>
        </w:rPr>
        <w:t>задачи,  направленные на формирование взглядов, убеждений;</w:t>
      </w:r>
    </w:p>
    <w:p w:rsidR="0095284D" w:rsidRPr="00FC542C" w:rsidRDefault="0095284D" w:rsidP="00FC542C">
      <w:pPr>
        <w:pStyle w:val="ListParagraph"/>
        <w:numPr>
          <w:ilvl w:val="0"/>
          <w:numId w:val="35"/>
        </w:numPr>
        <w:rPr>
          <w:szCs w:val="24"/>
        </w:rPr>
      </w:pPr>
      <w:r w:rsidRPr="00FC542C">
        <w:rPr>
          <w:szCs w:val="24"/>
          <w:lang w:eastAsia="ar-SA"/>
        </w:rPr>
        <w:t>задачи,  направленные на развитие конкретных нравственных качеств личности, воли, чувств и эмоций на основе знакомства с жизнью, произведениями искусства;</w:t>
      </w:r>
    </w:p>
    <w:p w:rsidR="0095284D" w:rsidRPr="00FC542C" w:rsidRDefault="0095284D" w:rsidP="00FC542C">
      <w:pPr>
        <w:pStyle w:val="ListParagraph"/>
        <w:numPr>
          <w:ilvl w:val="0"/>
          <w:numId w:val="35"/>
        </w:numPr>
        <w:rPr>
          <w:szCs w:val="24"/>
        </w:rPr>
      </w:pPr>
      <w:r w:rsidRPr="00FC542C">
        <w:rPr>
          <w:szCs w:val="24"/>
          <w:lang w:eastAsia="ar-SA"/>
        </w:rPr>
        <w:t xml:space="preserve">задачи на становление и развитие у детей самовоспитания; </w:t>
      </w:r>
    </w:p>
    <w:p w:rsidR="0095284D" w:rsidRPr="007F2812" w:rsidRDefault="0095284D" w:rsidP="007F2812">
      <w:pPr>
        <w:pStyle w:val="ListParagraph"/>
        <w:numPr>
          <w:ilvl w:val="0"/>
          <w:numId w:val="35"/>
        </w:numPr>
        <w:rPr>
          <w:szCs w:val="24"/>
        </w:rPr>
      </w:pPr>
      <w:r w:rsidRPr="00FC542C">
        <w:rPr>
          <w:szCs w:val="24"/>
        </w:rPr>
        <w:t xml:space="preserve">все ответы верны  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-3"/>
        </w:rPr>
      </w:pPr>
      <w:r w:rsidRPr="00E74BC4">
        <w:rPr>
          <w:b/>
          <w:lang w:eastAsia="ar-SA"/>
        </w:rPr>
        <w:t>Что является основной задачей дошкольной педагогики:</w:t>
      </w:r>
    </w:p>
    <w:p w:rsidR="0095284D" w:rsidRPr="00FC542C" w:rsidRDefault="0095284D" w:rsidP="00FC542C">
      <w:pPr>
        <w:pStyle w:val="ListParagraph"/>
        <w:numPr>
          <w:ilvl w:val="0"/>
          <w:numId w:val="36"/>
        </w:numPr>
        <w:rPr>
          <w:szCs w:val="24"/>
        </w:rPr>
      </w:pPr>
      <w:r w:rsidRPr="00FC542C">
        <w:rPr>
          <w:szCs w:val="24"/>
        </w:rPr>
        <w:t>разработка содержания и методов  воспитания и образования детей дошкольного возраста, обеспечивающих разностороннее  гармоничное  развитие их природных сил и возможностей, духовности и человечности;</w:t>
      </w:r>
    </w:p>
    <w:p w:rsidR="0095284D" w:rsidRPr="00FC542C" w:rsidRDefault="0095284D" w:rsidP="00FC542C">
      <w:pPr>
        <w:pStyle w:val="ListParagraph"/>
        <w:numPr>
          <w:ilvl w:val="0"/>
          <w:numId w:val="36"/>
        </w:numPr>
        <w:rPr>
          <w:szCs w:val="24"/>
        </w:rPr>
      </w:pPr>
      <w:r w:rsidRPr="00FC542C">
        <w:rPr>
          <w:szCs w:val="24"/>
          <w:lang w:eastAsia="ar-SA"/>
        </w:rPr>
        <w:t>раскрытие закономерностей педагогического процесса, управление образовательными и воспитательными системами направленными на гармоничное, всестороннее  развитие детей дошкольного возраста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6"/>
        </w:numPr>
        <w:rPr>
          <w:szCs w:val="24"/>
        </w:rPr>
      </w:pPr>
      <w:r w:rsidRPr="00FC542C">
        <w:rPr>
          <w:szCs w:val="24"/>
          <w:lang w:eastAsia="ar-SA"/>
        </w:rPr>
        <w:t>разработка новых методов, средств, форм, систем воспитания, обучения и управления образовательными системами, внедрение результатов научно-педагогических исследований в практику</w:t>
      </w:r>
      <w:r w:rsidRPr="00FC542C">
        <w:rPr>
          <w:szCs w:val="24"/>
        </w:rPr>
        <w:t xml:space="preserve">; </w:t>
      </w:r>
    </w:p>
    <w:p w:rsidR="0095284D" w:rsidRPr="00FC542C" w:rsidRDefault="0095284D" w:rsidP="007F2812">
      <w:pPr>
        <w:pStyle w:val="ListParagraph"/>
        <w:numPr>
          <w:ilvl w:val="0"/>
          <w:numId w:val="36"/>
        </w:numPr>
        <w:rPr>
          <w:szCs w:val="24"/>
        </w:rPr>
      </w:pPr>
      <w:r w:rsidRPr="00FC542C">
        <w:rPr>
          <w:szCs w:val="24"/>
          <w:lang w:eastAsia="ar-SA"/>
        </w:rPr>
        <w:t>все ответы верны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2"/>
        </w:rPr>
      </w:pPr>
      <w:r w:rsidRPr="00E74BC4">
        <w:rPr>
          <w:b/>
          <w:lang w:eastAsia="ar-SA"/>
        </w:rPr>
        <w:t>Какое  из определений   соответствует  понятию «обучение»:</w:t>
      </w:r>
    </w:p>
    <w:p w:rsidR="0095284D" w:rsidRPr="00FC542C" w:rsidRDefault="0095284D" w:rsidP="00FC542C">
      <w:pPr>
        <w:pStyle w:val="ListParagraph"/>
        <w:numPr>
          <w:ilvl w:val="0"/>
          <w:numId w:val="37"/>
        </w:numPr>
        <w:rPr>
          <w:szCs w:val="24"/>
        </w:rPr>
      </w:pPr>
      <w:r w:rsidRPr="00FC542C">
        <w:rPr>
          <w:szCs w:val="24"/>
          <w:lang w:eastAsia="ar-SA"/>
        </w:rPr>
        <w:t>процесс  целенаправленной передачи общественно исторического опыта;</w:t>
      </w:r>
    </w:p>
    <w:p w:rsidR="0095284D" w:rsidRPr="00FC542C" w:rsidRDefault="0095284D" w:rsidP="00FC542C">
      <w:pPr>
        <w:pStyle w:val="ListParagraph"/>
        <w:numPr>
          <w:ilvl w:val="0"/>
          <w:numId w:val="37"/>
        </w:numPr>
        <w:rPr>
          <w:szCs w:val="24"/>
        </w:rPr>
      </w:pPr>
      <w:r w:rsidRPr="00FC542C">
        <w:rPr>
          <w:szCs w:val="24"/>
          <w:lang w:eastAsia="ar-SA"/>
        </w:rPr>
        <w:t xml:space="preserve">совместная деятельность ребенка и взрослого направленная на усвоение ребенком значений  предметов  материальной и духовной культуры и способов действия с ними; </w:t>
      </w:r>
    </w:p>
    <w:p w:rsidR="0095284D" w:rsidRPr="00FC542C" w:rsidRDefault="0095284D" w:rsidP="00FC542C">
      <w:pPr>
        <w:pStyle w:val="ListParagraph"/>
        <w:numPr>
          <w:ilvl w:val="0"/>
          <w:numId w:val="37"/>
        </w:numPr>
        <w:rPr>
          <w:szCs w:val="24"/>
        </w:rPr>
      </w:pPr>
      <w:r w:rsidRPr="00FC542C">
        <w:rPr>
          <w:szCs w:val="24"/>
          <w:lang w:eastAsia="ar-SA"/>
        </w:rPr>
        <w:t>создание условий для специально организованных форм работы с детьми и для нерегламентированной детской деятельности, основанных на программах, методах</w:t>
      </w:r>
      <w:r w:rsidRPr="00FC542C">
        <w:rPr>
          <w:szCs w:val="24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37"/>
        </w:numPr>
        <w:rPr>
          <w:szCs w:val="24"/>
        </w:rPr>
      </w:pPr>
      <w:r w:rsidRPr="00FC542C">
        <w:rPr>
          <w:szCs w:val="24"/>
        </w:rPr>
        <w:t>все ответы верны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8"/>
        </w:rPr>
      </w:pPr>
      <w:r w:rsidRPr="00E74BC4">
        <w:rPr>
          <w:b/>
          <w:lang w:eastAsia="ar-SA"/>
        </w:rPr>
        <w:t>Формирование  профессионального взаимодействия  педагогов  с детьми дошкольного возраста, основывается на:</w:t>
      </w:r>
    </w:p>
    <w:p w:rsidR="0095284D" w:rsidRPr="00FC542C" w:rsidRDefault="0095284D" w:rsidP="00FC542C">
      <w:pPr>
        <w:pStyle w:val="ListParagraph"/>
        <w:numPr>
          <w:ilvl w:val="0"/>
          <w:numId w:val="38"/>
        </w:numPr>
        <w:rPr>
          <w:szCs w:val="24"/>
        </w:rPr>
      </w:pPr>
      <w:r w:rsidRPr="00FC542C">
        <w:rPr>
          <w:szCs w:val="24"/>
          <w:lang w:eastAsia="ar-SA"/>
        </w:rPr>
        <w:t>субъектном отношении педагога к ребенку</w:t>
      </w:r>
      <w:r w:rsidRPr="00FC542C">
        <w:rPr>
          <w:szCs w:val="24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38"/>
        </w:numPr>
        <w:rPr>
          <w:szCs w:val="24"/>
        </w:rPr>
      </w:pPr>
      <w:r w:rsidRPr="00FC542C">
        <w:rPr>
          <w:szCs w:val="24"/>
          <w:lang w:eastAsia="ar-SA"/>
        </w:rPr>
        <w:t>индивидуальном подходе, учете зоны ближайшего развития ребенка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8"/>
        </w:numPr>
        <w:rPr>
          <w:szCs w:val="24"/>
        </w:rPr>
      </w:pPr>
      <w:r w:rsidRPr="00FC542C">
        <w:rPr>
          <w:szCs w:val="24"/>
          <w:lang w:eastAsia="ar-SA"/>
        </w:rPr>
        <w:t>мотивационном подходе, доброжелательном отношении к ребенку</w:t>
      </w:r>
      <w:r w:rsidRPr="00FC542C">
        <w:rPr>
          <w:szCs w:val="24"/>
        </w:rPr>
        <w:t>;</w:t>
      </w:r>
    </w:p>
    <w:p w:rsidR="0095284D" w:rsidRPr="00FC542C" w:rsidRDefault="0095284D" w:rsidP="007F2812">
      <w:pPr>
        <w:pStyle w:val="ListParagraph"/>
        <w:numPr>
          <w:ilvl w:val="0"/>
          <w:numId w:val="38"/>
        </w:numPr>
        <w:rPr>
          <w:szCs w:val="24"/>
        </w:rPr>
      </w:pPr>
      <w:r w:rsidRPr="00FC542C">
        <w:rPr>
          <w:szCs w:val="24"/>
        </w:rPr>
        <w:t>все ответы верны.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Исключите лишнее понятие. Основные формы взаимодействия дошкольного учреждения с семьёй:</w:t>
      </w:r>
    </w:p>
    <w:p w:rsidR="0095284D" w:rsidRPr="00FC542C" w:rsidRDefault="0095284D" w:rsidP="00FC542C">
      <w:pPr>
        <w:pStyle w:val="ListParagraph"/>
        <w:numPr>
          <w:ilvl w:val="0"/>
          <w:numId w:val="39"/>
        </w:numPr>
        <w:rPr>
          <w:szCs w:val="24"/>
        </w:rPr>
      </w:pPr>
      <w:r w:rsidRPr="00FC542C">
        <w:rPr>
          <w:szCs w:val="24"/>
          <w:lang w:eastAsia="ar-SA"/>
        </w:rPr>
        <w:t>посещения педагогами семей воспитанников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39"/>
        </w:numPr>
        <w:rPr>
          <w:szCs w:val="24"/>
        </w:rPr>
      </w:pPr>
      <w:r w:rsidRPr="00FC542C">
        <w:rPr>
          <w:szCs w:val="24"/>
          <w:lang w:eastAsia="ar-SA"/>
        </w:rPr>
        <w:t>родительские собрания</w:t>
      </w:r>
      <w:r w:rsidRPr="00FC542C">
        <w:rPr>
          <w:szCs w:val="24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39"/>
        </w:numPr>
        <w:rPr>
          <w:szCs w:val="24"/>
        </w:rPr>
      </w:pPr>
      <w:r w:rsidRPr="00FC542C">
        <w:rPr>
          <w:szCs w:val="24"/>
        </w:rPr>
        <w:t>педагогическое самообразование родителей;</w:t>
      </w:r>
    </w:p>
    <w:p w:rsidR="0095284D" w:rsidRPr="00FC542C" w:rsidRDefault="0095284D" w:rsidP="007F2812">
      <w:pPr>
        <w:pStyle w:val="ListParagraph"/>
        <w:numPr>
          <w:ilvl w:val="0"/>
          <w:numId w:val="39"/>
        </w:numPr>
        <w:rPr>
          <w:szCs w:val="24"/>
        </w:rPr>
      </w:pPr>
      <w:r w:rsidRPr="00FC542C">
        <w:rPr>
          <w:szCs w:val="24"/>
          <w:lang w:eastAsia="ar-SA"/>
        </w:rPr>
        <w:t>детско-родительские праздники в детском саду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Эффективность семейного воспитания возрастает, если …:</w:t>
      </w:r>
    </w:p>
    <w:p w:rsidR="0095284D" w:rsidRPr="00FC542C" w:rsidRDefault="0095284D" w:rsidP="00FC542C">
      <w:pPr>
        <w:pStyle w:val="ListParagraph"/>
        <w:numPr>
          <w:ilvl w:val="0"/>
          <w:numId w:val="40"/>
        </w:numPr>
        <w:rPr>
          <w:szCs w:val="24"/>
        </w:rPr>
      </w:pPr>
      <w:r w:rsidRPr="00FC542C">
        <w:rPr>
          <w:szCs w:val="24"/>
          <w:lang w:eastAsia="ar-SA"/>
        </w:rPr>
        <w:t>оно ограждает ребёнка от «дурного влияния среды»</w:t>
      </w:r>
      <w:r w:rsidRPr="00FC542C">
        <w:rPr>
          <w:szCs w:val="24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40"/>
        </w:numPr>
        <w:rPr>
          <w:szCs w:val="24"/>
        </w:rPr>
      </w:pPr>
      <w:r w:rsidRPr="00FC542C">
        <w:rPr>
          <w:szCs w:val="24"/>
          <w:lang w:eastAsia="ar-SA"/>
        </w:rPr>
        <w:t>периодически приглашаются педагоги для индивидуальных      занятий с ребёнком</w:t>
      </w:r>
      <w:r w:rsidRPr="00FC542C">
        <w:rPr>
          <w:szCs w:val="24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40"/>
        </w:numPr>
        <w:rPr>
          <w:szCs w:val="24"/>
        </w:rPr>
      </w:pPr>
      <w:r w:rsidRPr="00FC542C">
        <w:rPr>
          <w:szCs w:val="24"/>
        </w:rPr>
        <w:t>оно дополняется системой других воспитательных институтов, с которыми  у семьи  складываются  отношения взаимопонимания;</w:t>
      </w:r>
    </w:p>
    <w:p w:rsidR="0095284D" w:rsidRDefault="0095284D" w:rsidP="00FC542C">
      <w:pPr>
        <w:pStyle w:val="ListParagraph"/>
        <w:numPr>
          <w:ilvl w:val="0"/>
          <w:numId w:val="40"/>
        </w:numPr>
        <w:rPr>
          <w:szCs w:val="24"/>
        </w:rPr>
      </w:pPr>
      <w:r w:rsidRPr="00FC542C">
        <w:rPr>
          <w:szCs w:val="24"/>
          <w:lang w:eastAsia="ar-SA"/>
        </w:rPr>
        <w:t>родители будут дублировать функции детского сада</w:t>
      </w:r>
    </w:p>
    <w:p w:rsidR="0095284D" w:rsidRPr="00FC542C" w:rsidRDefault="0095284D" w:rsidP="00FC542C">
      <w:pPr>
        <w:pStyle w:val="ListParagraph"/>
        <w:rPr>
          <w:szCs w:val="24"/>
        </w:rPr>
      </w:pP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2"/>
        </w:rPr>
      </w:pPr>
      <w:r w:rsidRPr="00E74BC4">
        <w:rPr>
          <w:b/>
          <w:spacing w:val="5"/>
          <w:lang w:eastAsia="ar-SA"/>
        </w:rPr>
        <w:t>Вычеркните один из признаков гармоничной семьи,</w:t>
      </w:r>
      <w:r w:rsidRPr="00E74BC4">
        <w:rPr>
          <w:b/>
          <w:spacing w:val="4"/>
          <w:lang w:eastAsia="ar-SA"/>
        </w:rPr>
        <w:t xml:space="preserve"> который ей не соответствует…</w:t>
      </w:r>
    </w:p>
    <w:p w:rsidR="0095284D" w:rsidRPr="00FC542C" w:rsidRDefault="0095284D" w:rsidP="00FC542C">
      <w:pPr>
        <w:pStyle w:val="ListParagraph"/>
        <w:numPr>
          <w:ilvl w:val="0"/>
          <w:numId w:val="41"/>
        </w:numPr>
        <w:rPr>
          <w:szCs w:val="24"/>
        </w:rPr>
      </w:pPr>
      <w:r w:rsidRPr="00FC542C">
        <w:rPr>
          <w:szCs w:val="24"/>
        </w:rPr>
        <w:t>постоянные ссоры и конфликты между членами семьи;</w:t>
      </w:r>
    </w:p>
    <w:p w:rsidR="0095284D" w:rsidRPr="00FC542C" w:rsidRDefault="0095284D" w:rsidP="00FC542C">
      <w:pPr>
        <w:pStyle w:val="ListParagraph"/>
        <w:numPr>
          <w:ilvl w:val="0"/>
          <w:numId w:val="41"/>
        </w:numPr>
        <w:rPr>
          <w:szCs w:val="24"/>
        </w:rPr>
      </w:pPr>
      <w:r w:rsidRPr="00FC542C">
        <w:rPr>
          <w:szCs w:val="24"/>
        </w:rPr>
        <w:t xml:space="preserve">все члены семьи умеют слушать друг друга, в спорах </w:t>
      </w:r>
      <w:r w:rsidRPr="00FC542C">
        <w:rPr>
          <w:spacing w:val="3"/>
          <w:szCs w:val="24"/>
        </w:rPr>
        <w:t>учитывается мнение каждого;</w:t>
      </w:r>
    </w:p>
    <w:p w:rsidR="0095284D" w:rsidRPr="00FC542C" w:rsidRDefault="0095284D" w:rsidP="00FC542C">
      <w:pPr>
        <w:pStyle w:val="ListParagraph"/>
        <w:numPr>
          <w:ilvl w:val="0"/>
          <w:numId w:val="41"/>
        </w:numPr>
        <w:rPr>
          <w:szCs w:val="24"/>
        </w:rPr>
      </w:pPr>
      <w:r w:rsidRPr="00FC542C">
        <w:rPr>
          <w:szCs w:val="24"/>
        </w:rPr>
        <w:t>сочетание любви, дружбы и ответственности в отношениях</w:t>
      </w:r>
      <w:r w:rsidRPr="00FC542C">
        <w:rPr>
          <w:szCs w:val="24"/>
        </w:rPr>
        <w:softHyphen/>
      </w:r>
      <w:r w:rsidRPr="00FC542C">
        <w:rPr>
          <w:spacing w:val="4"/>
          <w:szCs w:val="24"/>
        </w:rPr>
        <w:t xml:space="preserve"> между родителями;</w:t>
      </w:r>
    </w:p>
    <w:p w:rsidR="0095284D" w:rsidRPr="00FC542C" w:rsidRDefault="0095284D" w:rsidP="007F2812">
      <w:pPr>
        <w:pStyle w:val="ListParagraph"/>
        <w:numPr>
          <w:ilvl w:val="0"/>
          <w:numId w:val="41"/>
        </w:numPr>
        <w:rPr>
          <w:szCs w:val="24"/>
        </w:rPr>
      </w:pPr>
      <w:r w:rsidRPr="00FC542C">
        <w:rPr>
          <w:szCs w:val="24"/>
        </w:rPr>
        <w:t>члены семьи умеют распределить и выполнить обязан</w:t>
      </w:r>
      <w:r w:rsidRPr="00FC542C">
        <w:rPr>
          <w:szCs w:val="24"/>
        </w:rPr>
        <w:softHyphen/>
        <w:t>ности другого члена в случае необходимости.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1"/>
        </w:rPr>
      </w:pPr>
      <w:r w:rsidRPr="00E74BC4">
        <w:rPr>
          <w:b/>
          <w:spacing w:val="2"/>
          <w:lang w:eastAsia="ar-SA"/>
        </w:rPr>
        <w:t>Исследованиями ученых доказано, что ведущими факторами</w:t>
      </w:r>
      <w:r w:rsidRPr="00E74BC4">
        <w:rPr>
          <w:b/>
          <w:spacing w:val="2"/>
          <w:lang w:eastAsia="ar-SA"/>
        </w:rPr>
        <w:softHyphen/>
      </w:r>
      <w:r w:rsidRPr="00E74BC4">
        <w:rPr>
          <w:b/>
          <w:spacing w:val="3"/>
          <w:lang w:eastAsia="ar-SA"/>
        </w:rPr>
        <w:t xml:space="preserve"> формирования личности ребенка в семье являются...</w:t>
      </w:r>
    </w:p>
    <w:p w:rsidR="0095284D" w:rsidRPr="00FC542C" w:rsidRDefault="0095284D" w:rsidP="00FC542C">
      <w:pPr>
        <w:pStyle w:val="ListParagraph"/>
        <w:numPr>
          <w:ilvl w:val="0"/>
          <w:numId w:val="42"/>
        </w:numPr>
        <w:rPr>
          <w:szCs w:val="24"/>
        </w:rPr>
      </w:pPr>
      <w:r w:rsidRPr="00FC542C">
        <w:rPr>
          <w:szCs w:val="24"/>
        </w:rPr>
        <w:t>забота родителей о здоровье ребенка;</w:t>
      </w:r>
    </w:p>
    <w:p w:rsidR="0095284D" w:rsidRPr="00FC542C" w:rsidRDefault="0095284D" w:rsidP="00FC542C">
      <w:pPr>
        <w:pStyle w:val="ListParagraph"/>
        <w:numPr>
          <w:ilvl w:val="0"/>
          <w:numId w:val="42"/>
        </w:numPr>
        <w:rPr>
          <w:szCs w:val="24"/>
        </w:rPr>
      </w:pPr>
      <w:r w:rsidRPr="00FC542C">
        <w:rPr>
          <w:spacing w:val="2"/>
          <w:szCs w:val="24"/>
        </w:rPr>
        <w:t xml:space="preserve">материальное благополучие семьи; </w:t>
      </w:r>
    </w:p>
    <w:p w:rsidR="0095284D" w:rsidRPr="00FC542C" w:rsidRDefault="0095284D" w:rsidP="00FC542C">
      <w:pPr>
        <w:pStyle w:val="ListParagraph"/>
        <w:numPr>
          <w:ilvl w:val="0"/>
          <w:numId w:val="42"/>
        </w:numPr>
        <w:rPr>
          <w:szCs w:val="24"/>
        </w:rPr>
      </w:pPr>
      <w:r w:rsidRPr="00FC542C">
        <w:rPr>
          <w:szCs w:val="24"/>
        </w:rPr>
        <w:t>единство требований к детям;</w:t>
      </w:r>
    </w:p>
    <w:p w:rsidR="0095284D" w:rsidRPr="007F2812" w:rsidRDefault="0095284D" w:rsidP="007F2812">
      <w:pPr>
        <w:pStyle w:val="ListParagraph"/>
        <w:numPr>
          <w:ilvl w:val="0"/>
          <w:numId w:val="42"/>
        </w:numPr>
        <w:rPr>
          <w:szCs w:val="24"/>
        </w:rPr>
      </w:pPr>
      <w:r w:rsidRPr="00FC542C">
        <w:rPr>
          <w:szCs w:val="24"/>
        </w:rPr>
        <w:t>вмешательство сотрудников детского сада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  <w:spacing w:val="-2"/>
        </w:rPr>
      </w:pPr>
      <w:r w:rsidRPr="00E74BC4">
        <w:rPr>
          <w:b/>
          <w:lang w:eastAsia="ar-SA"/>
        </w:rPr>
        <w:t>Назовите метод, который не относится к методам изу</w:t>
      </w:r>
      <w:r w:rsidRPr="00E74BC4">
        <w:rPr>
          <w:b/>
          <w:lang w:eastAsia="ar-SA"/>
        </w:rPr>
        <w:softHyphen/>
        <w:t>чения семьи:</w:t>
      </w:r>
    </w:p>
    <w:p w:rsidR="0095284D" w:rsidRPr="00FC542C" w:rsidRDefault="0095284D" w:rsidP="00FC542C">
      <w:pPr>
        <w:pStyle w:val="ListParagraph"/>
        <w:numPr>
          <w:ilvl w:val="0"/>
          <w:numId w:val="43"/>
        </w:numPr>
        <w:rPr>
          <w:szCs w:val="24"/>
        </w:rPr>
      </w:pPr>
      <w:r w:rsidRPr="00FC542C">
        <w:rPr>
          <w:szCs w:val="24"/>
          <w:lang w:eastAsia="ar-SA"/>
        </w:rPr>
        <w:t>наблюдение за общением детей и родителей;</w:t>
      </w:r>
    </w:p>
    <w:p w:rsidR="0095284D" w:rsidRPr="00FC542C" w:rsidRDefault="0095284D" w:rsidP="00FC542C">
      <w:pPr>
        <w:pStyle w:val="ListParagraph"/>
        <w:numPr>
          <w:ilvl w:val="0"/>
          <w:numId w:val="43"/>
        </w:numPr>
        <w:rPr>
          <w:szCs w:val="24"/>
        </w:rPr>
      </w:pPr>
      <w:r w:rsidRPr="00FC542C">
        <w:rPr>
          <w:szCs w:val="24"/>
          <w:lang w:eastAsia="ar-SA"/>
        </w:rPr>
        <w:t xml:space="preserve">анкетирование; беседа; </w:t>
      </w:r>
    </w:p>
    <w:p w:rsidR="0095284D" w:rsidRPr="00FC542C" w:rsidRDefault="0095284D" w:rsidP="00FC542C">
      <w:pPr>
        <w:pStyle w:val="ListParagraph"/>
        <w:numPr>
          <w:ilvl w:val="0"/>
          <w:numId w:val="43"/>
        </w:numPr>
        <w:rPr>
          <w:szCs w:val="24"/>
        </w:rPr>
      </w:pPr>
      <w:r w:rsidRPr="00FC542C">
        <w:rPr>
          <w:szCs w:val="24"/>
        </w:rPr>
        <w:t>запрос в правоохранительные органы;</w:t>
      </w:r>
    </w:p>
    <w:p w:rsidR="0095284D" w:rsidRPr="00FC542C" w:rsidRDefault="0095284D" w:rsidP="007F2812">
      <w:pPr>
        <w:pStyle w:val="ListParagraph"/>
        <w:numPr>
          <w:ilvl w:val="0"/>
          <w:numId w:val="43"/>
        </w:numPr>
        <w:rPr>
          <w:szCs w:val="24"/>
        </w:rPr>
      </w:pPr>
      <w:r w:rsidRPr="00FC542C">
        <w:rPr>
          <w:szCs w:val="24"/>
          <w:lang w:eastAsia="ar-SA"/>
        </w:rPr>
        <w:t>изучение семейной истории.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Выберите правильный ответ. Во взаимоотношениях общественного и семейного воспитания на современном этапе:</w:t>
      </w:r>
    </w:p>
    <w:p w:rsidR="0095284D" w:rsidRPr="00FC542C" w:rsidRDefault="0095284D" w:rsidP="00FC542C">
      <w:pPr>
        <w:pStyle w:val="ListParagraph"/>
        <w:numPr>
          <w:ilvl w:val="0"/>
          <w:numId w:val="44"/>
        </w:numPr>
        <w:rPr>
          <w:szCs w:val="24"/>
        </w:rPr>
      </w:pPr>
      <w:r w:rsidRPr="00FC542C">
        <w:rPr>
          <w:szCs w:val="24"/>
          <w:lang w:eastAsia="ar-SA"/>
        </w:rPr>
        <w:t xml:space="preserve">общение педагога с родителями должно быть лаконичным и поучительным; </w:t>
      </w:r>
    </w:p>
    <w:p w:rsidR="0095284D" w:rsidRPr="00FC542C" w:rsidRDefault="0095284D" w:rsidP="00FC542C">
      <w:pPr>
        <w:pStyle w:val="ListParagraph"/>
        <w:numPr>
          <w:ilvl w:val="0"/>
          <w:numId w:val="44"/>
        </w:numPr>
        <w:rPr>
          <w:szCs w:val="24"/>
        </w:rPr>
      </w:pPr>
      <w:r w:rsidRPr="00FC542C">
        <w:rPr>
          <w:szCs w:val="24"/>
        </w:rPr>
        <w:t>общение с родителями строится на основе диалога, сотрудничества и взаимодействия</w:t>
      </w:r>
    </w:p>
    <w:p w:rsidR="0095284D" w:rsidRPr="00FC542C" w:rsidRDefault="0095284D" w:rsidP="00FC542C">
      <w:pPr>
        <w:pStyle w:val="ListParagraph"/>
        <w:numPr>
          <w:ilvl w:val="0"/>
          <w:numId w:val="44"/>
        </w:numPr>
        <w:rPr>
          <w:szCs w:val="24"/>
        </w:rPr>
      </w:pPr>
      <w:r w:rsidRPr="00FC542C">
        <w:rPr>
          <w:szCs w:val="24"/>
          <w:lang w:eastAsia="ar-SA"/>
        </w:rPr>
        <w:t>педагог общается с родителями на основе предписаний «свыше»;</w:t>
      </w:r>
    </w:p>
    <w:p w:rsidR="0095284D" w:rsidRPr="00FC542C" w:rsidRDefault="0095284D" w:rsidP="007F2812">
      <w:pPr>
        <w:pStyle w:val="ListParagraph"/>
        <w:numPr>
          <w:ilvl w:val="0"/>
          <w:numId w:val="44"/>
        </w:numPr>
        <w:rPr>
          <w:szCs w:val="24"/>
        </w:rPr>
      </w:pPr>
      <w:r w:rsidRPr="00FC542C">
        <w:rPr>
          <w:szCs w:val="24"/>
          <w:lang w:eastAsia="ar-SA"/>
        </w:rPr>
        <w:t>педагог отмечает недостатки воспитания ребенка.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Современная модель образовательного процесса с детьми дошкольного возраста  не предполагает:</w:t>
      </w:r>
    </w:p>
    <w:p w:rsidR="0095284D" w:rsidRPr="00FC542C" w:rsidRDefault="0095284D" w:rsidP="00FC542C">
      <w:pPr>
        <w:pStyle w:val="ListParagraph"/>
        <w:numPr>
          <w:ilvl w:val="0"/>
          <w:numId w:val="45"/>
        </w:numPr>
        <w:rPr>
          <w:szCs w:val="24"/>
        </w:rPr>
      </w:pPr>
      <w:r w:rsidRPr="00FC542C">
        <w:rPr>
          <w:szCs w:val="24"/>
          <w:lang w:eastAsia="ar-SA"/>
        </w:rPr>
        <w:t>организацию совместной деятельности  взрослого с детьми;</w:t>
      </w:r>
    </w:p>
    <w:p w:rsidR="0095284D" w:rsidRPr="00FC542C" w:rsidRDefault="0095284D" w:rsidP="00FC542C">
      <w:pPr>
        <w:pStyle w:val="ListParagraph"/>
        <w:numPr>
          <w:ilvl w:val="0"/>
          <w:numId w:val="45"/>
        </w:numPr>
        <w:rPr>
          <w:szCs w:val="24"/>
        </w:rPr>
      </w:pPr>
      <w:r w:rsidRPr="00FC542C">
        <w:rPr>
          <w:szCs w:val="24"/>
          <w:lang w:eastAsia="ar-SA"/>
        </w:rPr>
        <w:t xml:space="preserve">самостоятельную деятельность детей; </w:t>
      </w:r>
    </w:p>
    <w:p w:rsidR="0095284D" w:rsidRPr="00FC542C" w:rsidRDefault="0095284D" w:rsidP="00FC542C">
      <w:pPr>
        <w:pStyle w:val="ListParagraph"/>
        <w:numPr>
          <w:ilvl w:val="0"/>
          <w:numId w:val="45"/>
        </w:numPr>
        <w:rPr>
          <w:szCs w:val="24"/>
        </w:rPr>
      </w:pPr>
      <w:r w:rsidRPr="00FC542C">
        <w:rPr>
          <w:szCs w:val="24"/>
        </w:rPr>
        <w:t>организацию учебной деятельности;</w:t>
      </w:r>
    </w:p>
    <w:p w:rsidR="0095284D" w:rsidRPr="00FC542C" w:rsidRDefault="0095284D" w:rsidP="007F2812">
      <w:pPr>
        <w:pStyle w:val="ListParagraph"/>
        <w:numPr>
          <w:ilvl w:val="0"/>
          <w:numId w:val="45"/>
        </w:numPr>
        <w:rPr>
          <w:szCs w:val="24"/>
        </w:rPr>
      </w:pPr>
      <w:r w:rsidRPr="00FC542C">
        <w:rPr>
          <w:szCs w:val="24"/>
          <w:lang w:eastAsia="ar-SA"/>
        </w:rPr>
        <w:t>взаимодействие с семьей по решению образовательных задач.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</w:rPr>
        <w:t>К физкультурно-оздоровительным мероприятиям в ДО не относятся</w:t>
      </w:r>
      <w:r w:rsidRPr="00E74BC4">
        <w:rPr>
          <w:rStyle w:val="FontStyle34"/>
          <w:rFonts w:ascii="Times New Roman" w:hAnsi="Times New Roman"/>
          <w:b/>
          <w:sz w:val="24"/>
          <w:szCs w:val="24"/>
        </w:rPr>
        <w:t>...</w:t>
      </w:r>
    </w:p>
    <w:p w:rsidR="0095284D" w:rsidRPr="00FC542C" w:rsidRDefault="0095284D" w:rsidP="00FC542C">
      <w:pPr>
        <w:pStyle w:val="ListParagraph"/>
        <w:numPr>
          <w:ilvl w:val="0"/>
          <w:numId w:val="46"/>
        </w:numPr>
        <w:rPr>
          <w:szCs w:val="24"/>
        </w:rPr>
      </w:pPr>
      <w:r w:rsidRPr="00FC542C">
        <w:rPr>
          <w:szCs w:val="24"/>
        </w:rPr>
        <w:t>физкультминутки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46"/>
        </w:numPr>
        <w:rPr>
          <w:szCs w:val="24"/>
        </w:rPr>
      </w:pPr>
      <w:r w:rsidRPr="00FC542C">
        <w:rPr>
          <w:szCs w:val="24"/>
        </w:rPr>
        <w:t>динамические часы</w:t>
      </w:r>
      <w:r w:rsidRPr="00FC542C">
        <w:rPr>
          <w:szCs w:val="24"/>
          <w:lang w:eastAsia="ar-SA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46"/>
        </w:numPr>
        <w:rPr>
          <w:szCs w:val="24"/>
        </w:rPr>
      </w:pPr>
      <w:r w:rsidRPr="00FC542C">
        <w:rPr>
          <w:szCs w:val="24"/>
        </w:rPr>
        <w:t>индивидуальные занятия;</w:t>
      </w:r>
    </w:p>
    <w:p w:rsidR="0095284D" w:rsidRPr="00FC542C" w:rsidRDefault="0095284D" w:rsidP="007F2812">
      <w:pPr>
        <w:pStyle w:val="ListParagraph"/>
        <w:numPr>
          <w:ilvl w:val="0"/>
          <w:numId w:val="46"/>
        </w:numPr>
        <w:rPr>
          <w:szCs w:val="24"/>
          <w:lang w:eastAsia="ar-SA"/>
        </w:rPr>
      </w:pPr>
      <w:r w:rsidRPr="00FC542C">
        <w:rPr>
          <w:szCs w:val="24"/>
        </w:rPr>
        <w:t>гимнастика после сна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</w:rPr>
        <w:t>Определите, какие показатели характеризуют физическую подготовленность ребенка к школе:</w:t>
      </w:r>
    </w:p>
    <w:p w:rsidR="0095284D" w:rsidRPr="00FC542C" w:rsidRDefault="0095284D" w:rsidP="00FC542C">
      <w:pPr>
        <w:pStyle w:val="ListParagraph"/>
        <w:numPr>
          <w:ilvl w:val="0"/>
          <w:numId w:val="47"/>
        </w:numPr>
        <w:rPr>
          <w:szCs w:val="24"/>
        </w:rPr>
      </w:pPr>
      <w:r w:rsidRPr="00FC542C">
        <w:rPr>
          <w:szCs w:val="24"/>
        </w:rPr>
        <w:t>состояние здоровья, достаточный уровень работоспособности</w:t>
      </w:r>
      <w:r w:rsidRPr="00FC542C">
        <w:rPr>
          <w:szCs w:val="24"/>
          <w:lang w:eastAsia="ar-SA"/>
        </w:rPr>
        <w:t>;</w:t>
      </w:r>
    </w:p>
    <w:p w:rsidR="0095284D" w:rsidRPr="00FC542C" w:rsidRDefault="0095284D" w:rsidP="00FC542C">
      <w:pPr>
        <w:pStyle w:val="ListParagraph"/>
        <w:numPr>
          <w:ilvl w:val="0"/>
          <w:numId w:val="47"/>
        </w:numPr>
        <w:rPr>
          <w:szCs w:val="24"/>
        </w:rPr>
      </w:pPr>
      <w:r w:rsidRPr="00FC542C">
        <w:rPr>
          <w:szCs w:val="24"/>
        </w:rPr>
        <w:t>состояние здоровья, гармоничность физического развития, уровень количественных и качественных показателей освоения основных движений, достаточный уровень работоспособности</w:t>
      </w:r>
      <w:r w:rsidRPr="00FC542C">
        <w:rPr>
          <w:szCs w:val="24"/>
          <w:lang w:eastAsia="ar-SA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47"/>
        </w:numPr>
        <w:rPr>
          <w:szCs w:val="24"/>
        </w:rPr>
      </w:pPr>
      <w:r w:rsidRPr="00FC542C">
        <w:rPr>
          <w:szCs w:val="24"/>
        </w:rPr>
        <w:t>достаточный уровень работоспособности, уровень и качество сформированных спортивных двигательных умений и навыков</w:t>
      </w:r>
    </w:p>
    <w:p w:rsidR="0095284D" w:rsidRPr="007F2812" w:rsidRDefault="0095284D" w:rsidP="007F2812">
      <w:pPr>
        <w:pStyle w:val="ListParagraph"/>
        <w:numPr>
          <w:ilvl w:val="0"/>
          <w:numId w:val="47"/>
        </w:numPr>
        <w:rPr>
          <w:szCs w:val="24"/>
        </w:rPr>
      </w:pPr>
      <w:r w:rsidRPr="00FC542C">
        <w:rPr>
          <w:szCs w:val="24"/>
        </w:rPr>
        <w:t>гармоничность физического развития, показатели уровня физической подготовленности и спортивных результатов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В каком году в России появились первые детские сады:</w:t>
      </w:r>
    </w:p>
    <w:p w:rsidR="0095284D" w:rsidRPr="00FC542C" w:rsidRDefault="0095284D" w:rsidP="00FC542C">
      <w:pPr>
        <w:pStyle w:val="ListParagraph"/>
        <w:numPr>
          <w:ilvl w:val="0"/>
          <w:numId w:val="48"/>
        </w:numPr>
        <w:rPr>
          <w:szCs w:val="24"/>
        </w:rPr>
      </w:pPr>
      <w:r w:rsidRPr="00FC542C">
        <w:rPr>
          <w:szCs w:val="24"/>
          <w:lang w:eastAsia="ar-SA"/>
        </w:rPr>
        <w:t xml:space="preserve">1789 г. </w:t>
      </w:r>
    </w:p>
    <w:p w:rsidR="0095284D" w:rsidRPr="00FC542C" w:rsidRDefault="0095284D" w:rsidP="00FC542C">
      <w:pPr>
        <w:pStyle w:val="ListParagraph"/>
        <w:numPr>
          <w:ilvl w:val="0"/>
          <w:numId w:val="48"/>
        </w:numPr>
        <w:rPr>
          <w:szCs w:val="24"/>
        </w:rPr>
      </w:pPr>
      <w:r w:rsidRPr="00FC542C">
        <w:rPr>
          <w:szCs w:val="24"/>
        </w:rPr>
        <w:t>1866 г.</w:t>
      </w:r>
    </w:p>
    <w:p w:rsidR="0095284D" w:rsidRPr="00FC542C" w:rsidRDefault="0095284D" w:rsidP="00FC542C">
      <w:pPr>
        <w:pStyle w:val="ListParagraph"/>
        <w:numPr>
          <w:ilvl w:val="0"/>
          <w:numId w:val="48"/>
        </w:numPr>
        <w:rPr>
          <w:szCs w:val="24"/>
        </w:rPr>
      </w:pPr>
      <w:r w:rsidRPr="00FC542C">
        <w:rPr>
          <w:szCs w:val="24"/>
          <w:lang w:eastAsia="ar-SA"/>
        </w:rPr>
        <w:t>1917 г.</w:t>
      </w:r>
    </w:p>
    <w:p w:rsidR="0095284D" w:rsidRPr="007F2812" w:rsidRDefault="0095284D" w:rsidP="007F2812">
      <w:pPr>
        <w:pStyle w:val="ListParagraph"/>
        <w:numPr>
          <w:ilvl w:val="0"/>
          <w:numId w:val="48"/>
        </w:numPr>
        <w:rPr>
          <w:szCs w:val="24"/>
        </w:rPr>
      </w:pPr>
      <w:r w:rsidRPr="00FC542C">
        <w:rPr>
          <w:szCs w:val="24"/>
          <w:lang w:eastAsia="ar-SA"/>
        </w:rPr>
        <w:t>1919 г.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Кто был основателем первого детского сада в России:</w:t>
      </w:r>
    </w:p>
    <w:p w:rsidR="0095284D" w:rsidRPr="00FC542C" w:rsidRDefault="0095284D" w:rsidP="00FC542C">
      <w:pPr>
        <w:pStyle w:val="ListParagraph"/>
        <w:numPr>
          <w:ilvl w:val="0"/>
          <w:numId w:val="49"/>
        </w:numPr>
        <w:rPr>
          <w:szCs w:val="24"/>
        </w:rPr>
      </w:pPr>
      <w:r w:rsidRPr="00FC542C">
        <w:rPr>
          <w:szCs w:val="24"/>
        </w:rPr>
        <w:t>А.С.Симонович;</w:t>
      </w:r>
      <w:r w:rsidRPr="00FC542C">
        <w:rPr>
          <w:szCs w:val="24"/>
          <w:lang w:eastAsia="ar-SA"/>
        </w:rPr>
        <w:t xml:space="preserve"> </w:t>
      </w:r>
    </w:p>
    <w:p w:rsidR="0095284D" w:rsidRPr="00FC542C" w:rsidRDefault="0095284D" w:rsidP="00FC542C">
      <w:pPr>
        <w:pStyle w:val="ListParagraph"/>
        <w:numPr>
          <w:ilvl w:val="0"/>
          <w:numId w:val="49"/>
        </w:numPr>
        <w:rPr>
          <w:szCs w:val="24"/>
        </w:rPr>
      </w:pPr>
      <w:r w:rsidRPr="00FC542C">
        <w:rPr>
          <w:szCs w:val="24"/>
          <w:lang w:eastAsia="ar-SA"/>
        </w:rPr>
        <w:t>Е.И Тихеева;</w:t>
      </w:r>
    </w:p>
    <w:p w:rsidR="0095284D" w:rsidRPr="00FC542C" w:rsidRDefault="0095284D" w:rsidP="00FC542C">
      <w:pPr>
        <w:pStyle w:val="ListParagraph"/>
        <w:numPr>
          <w:ilvl w:val="0"/>
          <w:numId w:val="49"/>
        </w:numPr>
        <w:rPr>
          <w:szCs w:val="24"/>
        </w:rPr>
      </w:pPr>
      <w:r w:rsidRPr="00FC542C">
        <w:rPr>
          <w:szCs w:val="24"/>
          <w:lang w:eastAsia="ar-SA"/>
        </w:rPr>
        <w:t>Н.К.Крупская;</w:t>
      </w:r>
    </w:p>
    <w:p w:rsidR="0095284D" w:rsidRPr="00FC542C" w:rsidRDefault="0095284D" w:rsidP="007F2812">
      <w:pPr>
        <w:pStyle w:val="ListParagraph"/>
        <w:numPr>
          <w:ilvl w:val="0"/>
          <w:numId w:val="49"/>
        </w:numPr>
        <w:rPr>
          <w:szCs w:val="24"/>
        </w:rPr>
      </w:pPr>
      <w:r w:rsidRPr="00FC542C">
        <w:rPr>
          <w:szCs w:val="24"/>
          <w:lang w:eastAsia="ar-SA"/>
        </w:rPr>
        <w:t>Ф.Фребель.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spacing w:val="2"/>
          <w:lang w:eastAsia="ar-SA"/>
        </w:rPr>
        <w:t xml:space="preserve">Какие уровни управления дошкольным образованием </w:t>
      </w:r>
      <w:r w:rsidRPr="00E74BC4">
        <w:rPr>
          <w:b/>
          <w:spacing w:val="3"/>
          <w:lang w:eastAsia="ar-SA"/>
        </w:rPr>
        <w:t>существуют на современном этапе?</w:t>
      </w:r>
    </w:p>
    <w:p w:rsidR="0095284D" w:rsidRPr="00FC542C" w:rsidRDefault="0095284D" w:rsidP="00FC542C">
      <w:pPr>
        <w:pStyle w:val="ListParagraph"/>
        <w:numPr>
          <w:ilvl w:val="0"/>
          <w:numId w:val="50"/>
        </w:numPr>
        <w:rPr>
          <w:szCs w:val="24"/>
        </w:rPr>
      </w:pPr>
      <w:r w:rsidRPr="00FC542C">
        <w:rPr>
          <w:szCs w:val="24"/>
        </w:rPr>
        <w:t>федеральный;</w:t>
      </w:r>
      <w:r w:rsidRPr="00FC542C">
        <w:rPr>
          <w:szCs w:val="24"/>
          <w:lang w:eastAsia="ar-SA"/>
        </w:rPr>
        <w:t xml:space="preserve">. </w:t>
      </w:r>
    </w:p>
    <w:p w:rsidR="0095284D" w:rsidRPr="00FC542C" w:rsidRDefault="0095284D" w:rsidP="00FC542C">
      <w:pPr>
        <w:pStyle w:val="ListParagraph"/>
        <w:numPr>
          <w:ilvl w:val="0"/>
          <w:numId w:val="50"/>
        </w:numPr>
        <w:rPr>
          <w:szCs w:val="24"/>
        </w:rPr>
      </w:pPr>
      <w:r w:rsidRPr="00FC542C">
        <w:rPr>
          <w:szCs w:val="24"/>
        </w:rPr>
        <w:t>домашний;</w:t>
      </w:r>
    </w:p>
    <w:p w:rsidR="0095284D" w:rsidRPr="00FC542C" w:rsidRDefault="0095284D" w:rsidP="00FC542C">
      <w:pPr>
        <w:pStyle w:val="ListParagraph"/>
        <w:numPr>
          <w:ilvl w:val="0"/>
          <w:numId w:val="50"/>
        </w:numPr>
        <w:rPr>
          <w:szCs w:val="24"/>
        </w:rPr>
      </w:pPr>
      <w:r w:rsidRPr="00FC542C">
        <w:rPr>
          <w:spacing w:val="2"/>
          <w:szCs w:val="24"/>
        </w:rPr>
        <w:t>семейный;</w:t>
      </w:r>
    </w:p>
    <w:p w:rsidR="0095284D" w:rsidRPr="00FC542C" w:rsidRDefault="0095284D" w:rsidP="007F2812">
      <w:pPr>
        <w:pStyle w:val="ListParagraph"/>
        <w:numPr>
          <w:ilvl w:val="0"/>
          <w:numId w:val="50"/>
        </w:numPr>
        <w:rPr>
          <w:szCs w:val="24"/>
        </w:rPr>
      </w:pPr>
      <w:r w:rsidRPr="00FC542C">
        <w:rPr>
          <w:spacing w:val="3"/>
          <w:szCs w:val="24"/>
        </w:rPr>
        <w:t>административный;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lang w:eastAsia="ar-SA"/>
        </w:rPr>
        <w:t>Основным показателем психологической адаптации ребенка к школе является</w:t>
      </w:r>
      <w:r w:rsidRPr="00E74BC4">
        <w:rPr>
          <w:b/>
          <w:spacing w:val="4"/>
          <w:lang w:eastAsia="ar-SA"/>
        </w:rPr>
        <w:t>:</w:t>
      </w:r>
    </w:p>
    <w:p w:rsidR="0095284D" w:rsidRPr="00FC542C" w:rsidRDefault="0095284D" w:rsidP="00FC542C">
      <w:pPr>
        <w:pStyle w:val="ListParagraph"/>
        <w:numPr>
          <w:ilvl w:val="0"/>
          <w:numId w:val="51"/>
        </w:numPr>
        <w:rPr>
          <w:szCs w:val="24"/>
        </w:rPr>
      </w:pPr>
      <w:r w:rsidRPr="00FC542C">
        <w:rPr>
          <w:szCs w:val="24"/>
        </w:rPr>
        <w:t>формирование адекватного поведения;</w:t>
      </w:r>
    </w:p>
    <w:p w:rsidR="0095284D" w:rsidRPr="00FC542C" w:rsidRDefault="0095284D" w:rsidP="00FC542C">
      <w:pPr>
        <w:pStyle w:val="ListParagraph"/>
        <w:numPr>
          <w:ilvl w:val="0"/>
          <w:numId w:val="51"/>
        </w:numPr>
        <w:rPr>
          <w:szCs w:val="24"/>
        </w:rPr>
      </w:pPr>
      <w:r w:rsidRPr="00FC542C">
        <w:rPr>
          <w:szCs w:val="24"/>
        </w:rPr>
        <w:t>установление контактов с детьми, с воспитателями;</w:t>
      </w:r>
    </w:p>
    <w:p w:rsidR="0095284D" w:rsidRPr="00FC542C" w:rsidRDefault="0095284D" w:rsidP="00FC542C">
      <w:pPr>
        <w:pStyle w:val="ListParagraph"/>
        <w:numPr>
          <w:ilvl w:val="0"/>
          <w:numId w:val="51"/>
        </w:numPr>
        <w:rPr>
          <w:szCs w:val="24"/>
        </w:rPr>
      </w:pPr>
      <w:r w:rsidRPr="00FC542C">
        <w:rPr>
          <w:szCs w:val="24"/>
        </w:rPr>
        <w:t>навыками учебной деятельности;</w:t>
      </w:r>
    </w:p>
    <w:p w:rsidR="0095284D" w:rsidRPr="009D1CE4" w:rsidRDefault="0095284D" w:rsidP="007F2812">
      <w:pPr>
        <w:pStyle w:val="ListParagraph"/>
        <w:numPr>
          <w:ilvl w:val="0"/>
          <w:numId w:val="51"/>
        </w:numPr>
      </w:pPr>
      <w:r w:rsidRPr="00FC542C">
        <w:rPr>
          <w:szCs w:val="24"/>
        </w:rPr>
        <w:t>все ответы верны.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spacing w:val="4"/>
          <w:lang w:eastAsia="ar-SA"/>
        </w:rPr>
        <w:t>Какой документ определяет цели, задачи и содержание</w:t>
      </w:r>
      <w:r w:rsidRPr="00E74BC4">
        <w:rPr>
          <w:b/>
          <w:spacing w:val="-3"/>
          <w:lang w:eastAsia="ar-SA"/>
        </w:rPr>
        <w:t xml:space="preserve"> преемственности дошкольного и начального образования:</w:t>
      </w:r>
    </w:p>
    <w:p w:rsidR="0095284D" w:rsidRPr="00FC542C" w:rsidRDefault="0095284D" w:rsidP="00FC542C">
      <w:pPr>
        <w:pStyle w:val="ListParagraph"/>
        <w:numPr>
          <w:ilvl w:val="0"/>
          <w:numId w:val="52"/>
        </w:numPr>
        <w:rPr>
          <w:szCs w:val="24"/>
        </w:rPr>
      </w:pPr>
      <w:r w:rsidRPr="00FC542C">
        <w:rPr>
          <w:szCs w:val="24"/>
          <w:lang w:eastAsia="ar-SA"/>
        </w:rPr>
        <w:t>Федеральный Закон «Об образовании в Российской Федерации»;</w:t>
      </w:r>
      <w:r w:rsidRPr="00FC542C">
        <w:rPr>
          <w:szCs w:val="24"/>
        </w:rPr>
        <w:t xml:space="preserve">; </w:t>
      </w:r>
    </w:p>
    <w:p w:rsidR="0095284D" w:rsidRPr="00FC542C" w:rsidRDefault="0095284D" w:rsidP="00FC542C">
      <w:pPr>
        <w:pStyle w:val="ListParagraph"/>
        <w:numPr>
          <w:ilvl w:val="0"/>
          <w:numId w:val="52"/>
        </w:numPr>
        <w:rPr>
          <w:szCs w:val="24"/>
        </w:rPr>
      </w:pPr>
      <w:r w:rsidRPr="00FC542C">
        <w:rPr>
          <w:szCs w:val="24"/>
        </w:rPr>
        <w:t>Порядок  организации и осуществления образовательной деятельности по ООП - образовательным программам дошкольного образования;</w:t>
      </w:r>
    </w:p>
    <w:p w:rsidR="0095284D" w:rsidRPr="00FC542C" w:rsidRDefault="0095284D" w:rsidP="00FC542C">
      <w:pPr>
        <w:pStyle w:val="ListParagraph"/>
        <w:numPr>
          <w:ilvl w:val="0"/>
          <w:numId w:val="52"/>
        </w:numPr>
        <w:rPr>
          <w:szCs w:val="24"/>
        </w:rPr>
      </w:pPr>
      <w:r w:rsidRPr="00FC542C">
        <w:rPr>
          <w:szCs w:val="24"/>
        </w:rPr>
        <w:t xml:space="preserve">Концепция содержания непрерывного дошкольного и начального школьного образования; </w:t>
      </w:r>
    </w:p>
    <w:p w:rsidR="0095284D" w:rsidRPr="00FC542C" w:rsidRDefault="0095284D" w:rsidP="007F2812">
      <w:pPr>
        <w:pStyle w:val="ListParagraph"/>
        <w:numPr>
          <w:ilvl w:val="0"/>
          <w:numId w:val="52"/>
        </w:numPr>
        <w:rPr>
          <w:szCs w:val="24"/>
        </w:rPr>
      </w:pPr>
      <w:r w:rsidRPr="00FC542C">
        <w:rPr>
          <w:spacing w:val="3"/>
          <w:szCs w:val="24"/>
          <w:lang w:eastAsia="ar-SA"/>
        </w:rPr>
        <w:t>Концепция дошкольного воспитания</w:t>
      </w:r>
      <w:r w:rsidRPr="00FC542C">
        <w:rPr>
          <w:szCs w:val="24"/>
        </w:rPr>
        <w:t>.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spacing w:val="-5"/>
          <w:lang w:eastAsia="ar-SA"/>
        </w:rPr>
        <w:t xml:space="preserve">Что является предметом изучения методики развития </w:t>
      </w:r>
      <w:r w:rsidRPr="00E74BC4">
        <w:rPr>
          <w:b/>
          <w:spacing w:val="12"/>
          <w:lang w:eastAsia="ar-SA"/>
        </w:rPr>
        <w:t xml:space="preserve"> речи:</w:t>
      </w:r>
    </w:p>
    <w:p w:rsidR="0095284D" w:rsidRPr="00FC542C" w:rsidRDefault="0095284D" w:rsidP="00FC542C">
      <w:pPr>
        <w:pStyle w:val="ListParagraph"/>
        <w:numPr>
          <w:ilvl w:val="0"/>
          <w:numId w:val="53"/>
        </w:numPr>
        <w:rPr>
          <w:szCs w:val="24"/>
        </w:rPr>
      </w:pPr>
      <w:r w:rsidRPr="00FC542C">
        <w:rPr>
          <w:szCs w:val="24"/>
        </w:rPr>
        <w:t>процесс овладения детьми родной речью и навыками речевого общения в условиях целенаправленного педагогичес</w:t>
      </w:r>
      <w:r w:rsidRPr="00FC542C">
        <w:rPr>
          <w:spacing w:val="-4"/>
          <w:szCs w:val="24"/>
        </w:rPr>
        <w:t>кого воздействия;</w:t>
      </w:r>
      <w:r w:rsidRPr="00FC542C">
        <w:rPr>
          <w:szCs w:val="24"/>
        </w:rPr>
        <w:t xml:space="preserve"> </w:t>
      </w:r>
    </w:p>
    <w:p w:rsidR="0095284D" w:rsidRPr="00FC542C" w:rsidRDefault="0095284D" w:rsidP="00FC542C">
      <w:pPr>
        <w:pStyle w:val="ListParagraph"/>
        <w:numPr>
          <w:ilvl w:val="0"/>
          <w:numId w:val="53"/>
        </w:numPr>
        <w:rPr>
          <w:szCs w:val="24"/>
        </w:rPr>
      </w:pPr>
      <w:r w:rsidRPr="00FC542C">
        <w:rPr>
          <w:szCs w:val="24"/>
        </w:rPr>
        <w:t>процесс самостоятельного овладения детьми родной речью без вмешательства со стороны взрослых;</w:t>
      </w:r>
    </w:p>
    <w:p w:rsidR="0095284D" w:rsidRPr="00FC542C" w:rsidRDefault="0095284D" w:rsidP="00FC542C">
      <w:pPr>
        <w:pStyle w:val="ListParagraph"/>
        <w:numPr>
          <w:ilvl w:val="0"/>
          <w:numId w:val="53"/>
        </w:numPr>
        <w:rPr>
          <w:szCs w:val="24"/>
        </w:rPr>
      </w:pPr>
      <w:r w:rsidRPr="00FC542C">
        <w:rPr>
          <w:szCs w:val="24"/>
        </w:rPr>
        <w:t>формирование навыков общения в условиях нерегла</w:t>
      </w:r>
      <w:r w:rsidRPr="00FC542C">
        <w:rPr>
          <w:spacing w:val="2"/>
          <w:szCs w:val="24"/>
        </w:rPr>
        <w:t>ментированных видов деятельности;</w:t>
      </w:r>
    </w:p>
    <w:p w:rsidR="0095284D" w:rsidRPr="00FC542C" w:rsidRDefault="0095284D" w:rsidP="007F2812">
      <w:pPr>
        <w:pStyle w:val="ListParagraph"/>
        <w:numPr>
          <w:ilvl w:val="0"/>
          <w:numId w:val="53"/>
        </w:numPr>
        <w:rPr>
          <w:szCs w:val="24"/>
        </w:rPr>
      </w:pPr>
      <w:r w:rsidRPr="00FC542C">
        <w:rPr>
          <w:spacing w:val="-8"/>
          <w:szCs w:val="24"/>
        </w:rPr>
        <w:t>р</w:t>
      </w:r>
      <w:r w:rsidRPr="00FC542C">
        <w:rPr>
          <w:szCs w:val="24"/>
        </w:rPr>
        <w:t>азвитие речи детей в игровой деятельности;</w:t>
      </w:r>
    </w:p>
    <w:p w:rsidR="0095284D" w:rsidRPr="00E74BC4" w:rsidRDefault="0095284D" w:rsidP="00FC542C">
      <w:pPr>
        <w:pStyle w:val="ListParagraph"/>
        <w:numPr>
          <w:ilvl w:val="0"/>
          <w:numId w:val="4"/>
        </w:numPr>
        <w:ind w:left="0"/>
        <w:rPr>
          <w:b/>
        </w:rPr>
      </w:pPr>
      <w:r w:rsidRPr="00E74BC4">
        <w:rPr>
          <w:b/>
          <w:spacing w:val="-4"/>
          <w:lang w:eastAsia="ar-SA"/>
        </w:rPr>
        <w:t>Кто из ученых разработал педагогическую систему «пер</w:t>
      </w:r>
      <w:r w:rsidRPr="00E74BC4">
        <w:rPr>
          <w:b/>
          <w:spacing w:val="2"/>
          <w:lang w:eastAsia="ar-SA"/>
        </w:rPr>
        <w:t>воначального» обучения детей родному языку:</w:t>
      </w:r>
    </w:p>
    <w:p w:rsidR="0095284D" w:rsidRPr="00FC542C" w:rsidRDefault="0095284D" w:rsidP="00FC542C">
      <w:pPr>
        <w:pStyle w:val="ListParagraph"/>
        <w:numPr>
          <w:ilvl w:val="0"/>
          <w:numId w:val="54"/>
        </w:numPr>
        <w:rPr>
          <w:szCs w:val="24"/>
        </w:rPr>
      </w:pPr>
      <w:r w:rsidRPr="00FC542C">
        <w:rPr>
          <w:szCs w:val="24"/>
        </w:rPr>
        <w:t xml:space="preserve">Н. И. Жинкин; </w:t>
      </w:r>
    </w:p>
    <w:p w:rsidR="0095284D" w:rsidRPr="00FC542C" w:rsidRDefault="0095284D" w:rsidP="00FC542C">
      <w:pPr>
        <w:pStyle w:val="ListParagraph"/>
        <w:numPr>
          <w:ilvl w:val="0"/>
          <w:numId w:val="54"/>
        </w:numPr>
        <w:rPr>
          <w:szCs w:val="24"/>
        </w:rPr>
      </w:pPr>
      <w:r w:rsidRPr="00FC542C">
        <w:rPr>
          <w:szCs w:val="24"/>
        </w:rPr>
        <w:t xml:space="preserve">О. С. Ушакова; </w:t>
      </w:r>
    </w:p>
    <w:p w:rsidR="0095284D" w:rsidRPr="00FC542C" w:rsidRDefault="0095284D" w:rsidP="00FC542C">
      <w:pPr>
        <w:pStyle w:val="ListParagraph"/>
        <w:numPr>
          <w:ilvl w:val="0"/>
          <w:numId w:val="54"/>
        </w:numPr>
        <w:rPr>
          <w:szCs w:val="24"/>
        </w:rPr>
      </w:pPr>
      <w:r w:rsidRPr="00FC542C">
        <w:rPr>
          <w:szCs w:val="24"/>
        </w:rPr>
        <w:t>К. Д. Ушинский;</w:t>
      </w:r>
    </w:p>
    <w:p w:rsidR="0095284D" w:rsidRPr="00FC542C" w:rsidRDefault="0095284D" w:rsidP="00FC542C">
      <w:pPr>
        <w:pStyle w:val="ListParagraph"/>
        <w:numPr>
          <w:ilvl w:val="0"/>
          <w:numId w:val="54"/>
        </w:numPr>
        <w:rPr>
          <w:szCs w:val="24"/>
        </w:rPr>
      </w:pPr>
      <w:r w:rsidRPr="00FC542C">
        <w:rPr>
          <w:szCs w:val="24"/>
        </w:rPr>
        <w:t>И. Г. Песталоцци.</w:t>
      </w:r>
    </w:p>
    <w:p w:rsidR="0095284D" w:rsidRPr="009D1CE4" w:rsidRDefault="0095284D" w:rsidP="00FC542C">
      <w:pPr>
        <w:rPr>
          <w:szCs w:val="24"/>
        </w:rPr>
      </w:pPr>
    </w:p>
    <w:sectPr w:rsidR="0095284D" w:rsidRPr="009D1CE4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6CC"/>
    <w:multiLevelType w:val="hybridMultilevel"/>
    <w:tmpl w:val="AC92E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20357F"/>
    <w:multiLevelType w:val="hybridMultilevel"/>
    <w:tmpl w:val="EB18A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E095E"/>
    <w:multiLevelType w:val="hybridMultilevel"/>
    <w:tmpl w:val="3EA6B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E7008"/>
    <w:multiLevelType w:val="hybridMultilevel"/>
    <w:tmpl w:val="6A524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155E6"/>
    <w:multiLevelType w:val="hybridMultilevel"/>
    <w:tmpl w:val="59F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A62B4"/>
    <w:multiLevelType w:val="hybridMultilevel"/>
    <w:tmpl w:val="A54CE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30440"/>
    <w:multiLevelType w:val="hybridMultilevel"/>
    <w:tmpl w:val="59A6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73B7E"/>
    <w:multiLevelType w:val="hybridMultilevel"/>
    <w:tmpl w:val="1CAE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E6937"/>
    <w:multiLevelType w:val="hybridMultilevel"/>
    <w:tmpl w:val="3D32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D6894"/>
    <w:multiLevelType w:val="hybridMultilevel"/>
    <w:tmpl w:val="78302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15675"/>
    <w:multiLevelType w:val="hybridMultilevel"/>
    <w:tmpl w:val="0DF23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9262E"/>
    <w:multiLevelType w:val="hybridMultilevel"/>
    <w:tmpl w:val="DFCA0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7B270E"/>
    <w:multiLevelType w:val="hybridMultilevel"/>
    <w:tmpl w:val="1F2E8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E622D"/>
    <w:multiLevelType w:val="hybridMultilevel"/>
    <w:tmpl w:val="380A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0006F2"/>
    <w:multiLevelType w:val="hybridMultilevel"/>
    <w:tmpl w:val="3702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E86579"/>
    <w:multiLevelType w:val="hybridMultilevel"/>
    <w:tmpl w:val="5004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2564DF"/>
    <w:multiLevelType w:val="hybridMultilevel"/>
    <w:tmpl w:val="17B6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0B7571"/>
    <w:multiLevelType w:val="hybridMultilevel"/>
    <w:tmpl w:val="A808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B332D5"/>
    <w:multiLevelType w:val="hybridMultilevel"/>
    <w:tmpl w:val="9D74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8819C1"/>
    <w:multiLevelType w:val="hybridMultilevel"/>
    <w:tmpl w:val="5F1E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4F7B2C"/>
    <w:multiLevelType w:val="hybridMultilevel"/>
    <w:tmpl w:val="311E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7027BB"/>
    <w:multiLevelType w:val="hybridMultilevel"/>
    <w:tmpl w:val="C5665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5C15DE"/>
    <w:multiLevelType w:val="hybridMultilevel"/>
    <w:tmpl w:val="544A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65E3B"/>
    <w:multiLevelType w:val="hybridMultilevel"/>
    <w:tmpl w:val="9FB8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3A7EA7"/>
    <w:multiLevelType w:val="hybridMultilevel"/>
    <w:tmpl w:val="21D4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E63B3C"/>
    <w:multiLevelType w:val="hybridMultilevel"/>
    <w:tmpl w:val="3508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A42A2F"/>
    <w:multiLevelType w:val="hybridMultilevel"/>
    <w:tmpl w:val="171E4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138E3"/>
    <w:multiLevelType w:val="hybridMultilevel"/>
    <w:tmpl w:val="1870C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904C7"/>
    <w:multiLevelType w:val="hybridMultilevel"/>
    <w:tmpl w:val="DF6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3B15BB"/>
    <w:multiLevelType w:val="hybridMultilevel"/>
    <w:tmpl w:val="0D826F5A"/>
    <w:lvl w:ilvl="0" w:tplc="5290D364">
      <w:start w:val="1"/>
      <w:numFmt w:val="decimal"/>
      <w:suff w:val="space"/>
      <w:lvlText w:val="%1."/>
      <w:lvlJc w:val="left"/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6B34AAB"/>
    <w:multiLevelType w:val="hybridMultilevel"/>
    <w:tmpl w:val="757A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1057F2"/>
    <w:multiLevelType w:val="hybridMultilevel"/>
    <w:tmpl w:val="74E2A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FD2213"/>
    <w:multiLevelType w:val="hybridMultilevel"/>
    <w:tmpl w:val="DFD6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6">
    <w:nsid w:val="5DF66DEB"/>
    <w:multiLevelType w:val="hybridMultilevel"/>
    <w:tmpl w:val="4BEAE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E742F0"/>
    <w:multiLevelType w:val="hybridMultilevel"/>
    <w:tmpl w:val="8132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FF621E"/>
    <w:multiLevelType w:val="hybridMultilevel"/>
    <w:tmpl w:val="A8A0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0F7566"/>
    <w:multiLevelType w:val="hybridMultilevel"/>
    <w:tmpl w:val="16A4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E3611"/>
    <w:multiLevelType w:val="hybridMultilevel"/>
    <w:tmpl w:val="CA90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D62CC0"/>
    <w:multiLevelType w:val="hybridMultilevel"/>
    <w:tmpl w:val="F6F6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610E51"/>
    <w:multiLevelType w:val="hybridMultilevel"/>
    <w:tmpl w:val="C480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731C85"/>
    <w:multiLevelType w:val="hybridMultilevel"/>
    <w:tmpl w:val="9EBC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826B9B"/>
    <w:multiLevelType w:val="hybridMultilevel"/>
    <w:tmpl w:val="D0864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AB08C3"/>
    <w:multiLevelType w:val="hybridMultilevel"/>
    <w:tmpl w:val="8C26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DB313C"/>
    <w:multiLevelType w:val="hybridMultilevel"/>
    <w:tmpl w:val="FC92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F8B7EF6"/>
    <w:multiLevelType w:val="hybridMultilevel"/>
    <w:tmpl w:val="E7321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29F185B"/>
    <w:multiLevelType w:val="hybridMultilevel"/>
    <w:tmpl w:val="0192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6A738C2"/>
    <w:multiLevelType w:val="hybridMultilevel"/>
    <w:tmpl w:val="5450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7350FFC"/>
    <w:multiLevelType w:val="hybridMultilevel"/>
    <w:tmpl w:val="DD68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9C670CA"/>
    <w:multiLevelType w:val="hybridMultilevel"/>
    <w:tmpl w:val="740EA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F66772"/>
    <w:multiLevelType w:val="hybridMultilevel"/>
    <w:tmpl w:val="922C0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826275"/>
    <w:multiLevelType w:val="hybridMultilevel"/>
    <w:tmpl w:val="F43AF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"/>
  </w:num>
  <w:num w:numId="4">
    <w:abstractNumId w:val="31"/>
  </w:num>
  <w:num w:numId="5">
    <w:abstractNumId w:val="2"/>
  </w:num>
  <w:num w:numId="6">
    <w:abstractNumId w:val="36"/>
  </w:num>
  <w:num w:numId="7">
    <w:abstractNumId w:val="47"/>
  </w:num>
  <w:num w:numId="8">
    <w:abstractNumId w:val="3"/>
  </w:num>
  <w:num w:numId="9">
    <w:abstractNumId w:val="45"/>
  </w:num>
  <w:num w:numId="10">
    <w:abstractNumId w:val="34"/>
  </w:num>
  <w:num w:numId="11">
    <w:abstractNumId w:val="49"/>
  </w:num>
  <w:num w:numId="12">
    <w:abstractNumId w:val="51"/>
  </w:num>
  <w:num w:numId="13">
    <w:abstractNumId w:val="28"/>
  </w:num>
  <w:num w:numId="14">
    <w:abstractNumId w:val="25"/>
  </w:num>
  <w:num w:numId="15">
    <w:abstractNumId w:val="13"/>
  </w:num>
  <w:num w:numId="16">
    <w:abstractNumId w:val="6"/>
  </w:num>
  <w:num w:numId="17">
    <w:abstractNumId w:val="50"/>
  </w:num>
  <w:num w:numId="18">
    <w:abstractNumId w:val="27"/>
  </w:num>
  <w:num w:numId="19">
    <w:abstractNumId w:val="14"/>
  </w:num>
  <w:num w:numId="20">
    <w:abstractNumId w:val="43"/>
  </w:num>
  <w:num w:numId="21">
    <w:abstractNumId w:val="5"/>
  </w:num>
  <w:num w:numId="22">
    <w:abstractNumId w:val="7"/>
  </w:num>
  <w:num w:numId="23">
    <w:abstractNumId w:val="33"/>
  </w:num>
  <w:num w:numId="24">
    <w:abstractNumId w:val="30"/>
  </w:num>
  <w:num w:numId="25">
    <w:abstractNumId w:val="19"/>
  </w:num>
  <w:num w:numId="26">
    <w:abstractNumId w:val="44"/>
  </w:num>
  <w:num w:numId="27">
    <w:abstractNumId w:val="37"/>
  </w:num>
  <w:num w:numId="28">
    <w:abstractNumId w:val="26"/>
  </w:num>
  <w:num w:numId="29">
    <w:abstractNumId w:val="8"/>
  </w:num>
  <w:num w:numId="30">
    <w:abstractNumId w:val="4"/>
  </w:num>
  <w:num w:numId="31">
    <w:abstractNumId w:val="10"/>
  </w:num>
  <w:num w:numId="32">
    <w:abstractNumId w:val="12"/>
  </w:num>
  <w:num w:numId="33">
    <w:abstractNumId w:val="32"/>
  </w:num>
  <w:num w:numId="34">
    <w:abstractNumId w:val="41"/>
  </w:num>
  <w:num w:numId="35">
    <w:abstractNumId w:val="22"/>
  </w:num>
  <w:num w:numId="36">
    <w:abstractNumId w:val="24"/>
  </w:num>
  <w:num w:numId="37">
    <w:abstractNumId w:val="39"/>
  </w:num>
  <w:num w:numId="38">
    <w:abstractNumId w:val="20"/>
  </w:num>
  <w:num w:numId="39">
    <w:abstractNumId w:val="42"/>
  </w:num>
  <w:num w:numId="40">
    <w:abstractNumId w:val="18"/>
  </w:num>
  <w:num w:numId="41">
    <w:abstractNumId w:val="21"/>
  </w:num>
  <w:num w:numId="42">
    <w:abstractNumId w:val="17"/>
  </w:num>
  <w:num w:numId="43">
    <w:abstractNumId w:val="52"/>
  </w:num>
  <w:num w:numId="44">
    <w:abstractNumId w:val="46"/>
  </w:num>
  <w:num w:numId="45">
    <w:abstractNumId w:val="38"/>
  </w:num>
  <w:num w:numId="46">
    <w:abstractNumId w:val="0"/>
  </w:num>
  <w:num w:numId="47">
    <w:abstractNumId w:val="23"/>
  </w:num>
  <w:num w:numId="48">
    <w:abstractNumId w:val="40"/>
  </w:num>
  <w:num w:numId="49">
    <w:abstractNumId w:val="11"/>
  </w:num>
  <w:num w:numId="50">
    <w:abstractNumId w:val="48"/>
  </w:num>
  <w:num w:numId="51">
    <w:abstractNumId w:val="9"/>
  </w:num>
  <w:num w:numId="52">
    <w:abstractNumId w:val="53"/>
  </w:num>
  <w:num w:numId="53">
    <w:abstractNumId w:val="29"/>
  </w:num>
  <w:num w:numId="5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1CE4"/>
    <w:rsid w:val="00120D04"/>
    <w:rsid w:val="001B52B3"/>
    <w:rsid w:val="001E05C7"/>
    <w:rsid w:val="002D38CE"/>
    <w:rsid w:val="003A7E95"/>
    <w:rsid w:val="004867B2"/>
    <w:rsid w:val="007F2812"/>
    <w:rsid w:val="0095284D"/>
    <w:rsid w:val="009D1CE4"/>
    <w:rsid w:val="009D634C"/>
    <w:rsid w:val="00A51882"/>
    <w:rsid w:val="00AE7BBD"/>
    <w:rsid w:val="00B9122B"/>
    <w:rsid w:val="00E4362D"/>
    <w:rsid w:val="00E65804"/>
    <w:rsid w:val="00E74BC4"/>
    <w:rsid w:val="00EA03D1"/>
    <w:rsid w:val="00FC5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2C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9D1CE4"/>
    <w:pPr>
      <w:numPr>
        <w:numId w:val="1"/>
      </w:numPr>
      <w:spacing w:before="240" w:after="120"/>
      <w:outlineLvl w:val="0"/>
    </w:pPr>
    <w:rPr>
      <w:rFonts w:ascii="Arial" w:hAnsi="Arial"/>
      <w:b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9D1CE4"/>
    <w:pPr>
      <w:numPr>
        <w:numId w:val="3"/>
      </w:numPr>
      <w:spacing w:after="120"/>
    </w:pPr>
    <w:rPr>
      <w:rFonts w:ascii="Verdana" w:hAnsi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9D1CE4"/>
    <w:pPr>
      <w:numPr>
        <w:numId w:val="2"/>
      </w:numPr>
    </w:pPr>
    <w:rPr>
      <w:color w:val="008000"/>
    </w:rPr>
  </w:style>
  <w:style w:type="character" w:customStyle="1" w:styleId="FontStyle34">
    <w:name w:val="Font Style34"/>
    <w:uiPriority w:val="99"/>
    <w:rsid w:val="009D1CE4"/>
    <w:rPr>
      <w:rFonts w:ascii="Century Schoolbook" w:hAnsi="Century Schoolbook"/>
      <w:sz w:val="18"/>
    </w:rPr>
  </w:style>
  <w:style w:type="paragraph" w:styleId="ListParagraph">
    <w:name w:val="List Paragraph"/>
    <w:basedOn w:val="Normal"/>
    <w:uiPriority w:val="99"/>
    <w:qFormat/>
    <w:rsid w:val="00486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8</Pages>
  <Words>2338</Words>
  <Characters>13327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9</cp:revision>
  <cp:lastPrinted>2014-10-20T10:20:00Z</cp:lastPrinted>
  <dcterms:created xsi:type="dcterms:W3CDTF">2013-12-16T08:47:00Z</dcterms:created>
  <dcterms:modified xsi:type="dcterms:W3CDTF">2014-10-20T10:37:00Z</dcterms:modified>
</cp:coreProperties>
</file>