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13B" w:rsidRDefault="0089113B" w:rsidP="005A0E09">
      <w:pPr>
        <w:pStyle w:val="ListParagraph"/>
        <w:ind w:left="0"/>
        <w:jc w:val="center"/>
        <w:rPr>
          <w:b/>
        </w:rPr>
      </w:pPr>
      <w:r w:rsidRPr="005A0E09">
        <w:rPr>
          <w:b/>
        </w:rPr>
        <w:t xml:space="preserve">Вопросы                                                                                                                                                                 для проведения квалификационного испытания                                                                                                    </w:t>
      </w:r>
      <w:r>
        <w:rPr>
          <w:b/>
          <w:szCs w:val="24"/>
        </w:rPr>
        <w:t xml:space="preserve">по должности  «инструктор по ФИЗО»,                                                                                          </w:t>
      </w:r>
      <w:r w:rsidRPr="005A0E09">
        <w:rPr>
          <w:b/>
        </w:rPr>
        <w:t>аттестуемых с целью подтверждения соответствия занимаемой должности</w:t>
      </w:r>
    </w:p>
    <w:p w:rsidR="0089113B" w:rsidRPr="005A0E09" w:rsidRDefault="0089113B" w:rsidP="005A0E09">
      <w:pPr>
        <w:pStyle w:val="ListParagraph"/>
        <w:ind w:left="0"/>
        <w:jc w:val="center"/>
        <w:rPr>
          <w:b/>
        </w:rPr>
      </w:pP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Вид воспитания, специфическим содержанием которого являются обучение движениям, воспитание физических качеств, овладение специальными физкультурными знаниями и формирование осознанной потребности в физкультурных занятиях, называется:</w:t>
      </w:r>
    </w:p>
    <w:p w:rsidR="0089113B" w:rsidRPr="00E72493" w:rsidRDefault="0089113B" w:rsidP="00E72493">
      <w:pPr>
        <w:pStyle w:val="ListParagraph"/>
        <w:numPr>
          <w:ilvl w:val="0"/>
          <w:numId w:val="4"/>
        </w:numPr>
        <w:rPr>
          <w:szCs w:val="24"/>
        </w:rPr>
      </w:pPr>
      <w:r w:rsidRPr="00E72493">
        <w:rPr>
          <w:szCs w:val="24"/>
        </w:rPr>
        <w:t>физической культурой;</w:t>
      </w:r>
    </w:p>
    <w:p w:rsidR="0089113B" w:rsidRPr="00E72493" w:rsidRDefault="0089113B" w:rsidP="00E72493">
      <w:pPr>
        <w:pStyle w:val="ListParagraph"/>
        <w:numPr>
          <w:ilvl w:val="0"/>
          <w:numId w:val="4"/>
        </w:numPr>
        <w:rPr>
          <w:szCs w:val="24"/>
        </w:rPr>
      </w:pPr>
      <w:r w:rsidRPr="00E72493">
        <w:rPr>
          <w:szCs w:val="24"/>
        </w:rPr>
        <w:t>физической подготовкой;</w:t>
      </w:r>
    </w:p>
    <w:p w:rsidR="0089113B" w:rsidRPr="00E72493" w:rsidRDefault="0089113B" w:rsidP="00E72493">
      <w:pPr>
        <w:pStyle w:val="ListParagraph"/>
        <w:numPr>
          <w:ilvl w:val="0"/>
          <w:numId w:val="4"/>
        </w:numPr>
        <w:rPr>
          <w:szCs w:val="24"/>
        </w:rPr>
      </w:pPr>
      <w:r w:rsidRPr="00E72493">
        <w:rPr>
          <w:szCs w:val="24"/>
        </w:rPr>
        <w:t>физическим воспитанием</w:t>
      </w:r>
    </w:p>
    <w:p w:rsidR="0089113B" w:rsidRPr="00E72493" w:rsidRDefault="0089113B" w:rsidP="00E72493">
      <w:pPr>
        <w:pStyle w:val="ListParagraph"/>
        <w:numPr>
          <w:ilvl w:val="0"/>
          <w:numId w:val="4"/>
        </w:numPr>
        <w:rPr>
          <w:szCs w:val="24"/>
        </w:rPr>
      </w:pPr>
      <w:r w:rsidRPr="00E72493">
        <w:rPr>
          <w:szCs w:val="24"/>
        </w:rPr>
        <w:t>физическим образованием.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  <w:bCs/>
          <w:iCs/>
        </w:rPr>
      </w:pPr>
      <w:r w:rsidRPr="006A1080">
        <w:rPr>
          <w:b/>
        </w:rPr>
        <w:t>К показателям, характеризующим физическое развитие человека, относятся:</w:t>
      </w:r>
    </w:p>
    <w:p w:rsidR="0089113B" w:rsidRPr="00E72493" w:rsidRDefault="0089113B" w:rsidP="00E72493">
      <w:pPr>
        <w:pStyle w:val="ListParagraph"/>
        <w:numPr>
          <w:ilvl w:val="0"/>
          <w:numId w:val="5"/>
        </w:numPr>
        <w:rPr>
          <w:szCs w:val="24"/>
        </w:rPr>
      </w:pPr>
      <w:r w:rsidRPr="00E72493">
        <w:rPr>
          <w:szCs w:val="24"/>
        </w:rPr>
        <w:t>показатели телосложения, здоровья и развития физических качеств;</w:t>
      </w:r>
    </w:p>
    <w:p w:rsidR="0089113B" w:rsidRPr="00E72493" w:rsidRDefault="0089113B" w:rsidP="00E72493">
      <w:pPr>
        <w:pStyle w:val="ListParagraph"/>
        <w:numPr>
          <w:ilvl w:val="0"/>
          <w:numId w:val="5"/>
        </w:numPr>
        <w:rPr>
          <w:szCs w:val="24"/>
        </w:rPr>
      </w:pPr>
      <w:r w:rsidRPr="00E72493">
        <w:rPr>
          <w:szCs w:val="24"/>
        </w:rPr>
        <w:t>показатели уровня физической подготовленности и спортивных результатов;</w:t>
      </w:r>
    </w:p>
    <w:p w:rsidR="0089113B" w:rsidRPr="00E72493" w:rsidRDefault="0089113B" w:rsidP="00E72493">
      <w:pPr>
        <w:pStyle w:val="ListParagraph"/>
        <w:numPr>
          <w:ilvl w:val="0"/>
          <w:numId w:val="5"/>
        </w:numPr>
        <w:rPr>
          <w:szCs w:val="24"/>
        </w:rPr>
      </w:pPr>
      <w:r w:rsidRPr="00E72493">
        <w:rPr>
          <w:szCs w:val="24"/>
        </w:rPr>
        <w:t>уровень и качество сформированных жизненно важных двигательных умений и навыков;</w:t>
      </w:r>
    </w:p>
    <w:p w:rsidR="0089113B" w:rsidRPr="00E72493" w:rsidRDefault="0089113B" w:rsidP="00E72493">
      <w:pPr>
        <w:pStyle w:val="ListParagraph"/>
        <w:numPr>
          <w:ilvl w:val="0"/>
          <w:numId w:val="5"/>
        </w:numPr>
        <w:rPr>
          <w:szCs w:val="24"/>
        </w:rPr>
      </w:pPr>
      <w:r w:rsidRPr="00E72493">
        <w:rPr>
          <w:szCs w:val="24"/>
        </w:rPr>
        <w:t>уровень и качество сформированных спортивных двигательных умений и навыков.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Изменение форм и функций организма:</w:t>
      </w:r>
    </w:p>
    <w:p w:rsidR="0089113B" w:rsidRPr="00E72493" w:rsidRDefault="0089113B" w:rsidP="00E72493">
      <w:pPr>
        <w:pStyle w:val="ListParagraph"/>
        <w:numPr>
          <w:ilvl w:val="0"/>
          <w:numId w:val="6"/>
        </w:numPr>
        <w:rPr>
          <w:szCs w:val="24"/>
        </w:rPr>
      </w:pPr>
      <w:r w:rsidRPr="00E72493">
        <w:rPr>
          <w:szCs w:val="24"/>
        </w:rPr>
        <w:t>физическая подготовленность;</w:t>
      </w:r>
    </w:p>
    <w:p w:rsidR="0089113B" w:rsidRPr="00E72493" w:rsidRDefault="0089113B" w:rsidP="00E72493">
      <w:pPr>
        <w:pStyle w:val="ListParagraph"/>
        <w:numPr>
          <w:ilvl w:val="0"/>
          <w:numId w:val="6"/>
        </w:numPr>
        <w:rPr>
          <w:szCs w:val="24"/>
        </w:rPr>
      </w:pPr>
      <w:r w:rsidRPr="00E72493">
        <w:rPr>
          <w:szCs w:val="24"/>
        </w:rPr>
        <w:t>физическое развитие;</w:t>
      </w:r>
    </w:p>
    <w:p w:rsidR="0089113B" w:rsidRPr="00E72493" w:rsidRDefault="0089113B" w:rsidP="00E72493">
      <w:pPr>
        <w:pStyle w:val="ListParagraph"/>
        <w:numPr>
          <w:ilvl w:val="0"/>
          <w:numId w:val="6"/>
        </w:numPr>
        <w:rPr>
          <w:szCs w:val="24"/>
        </w:rPr>
      </w:pPr>
      <w:r w:rsidRPr="00E72493">
        <w:rPr>
          <w:szCs w:val="24"/>
        </w:rPr>
        <w:t>физическое воспитание;</w:t>
      </w:r>
    </w:p>
    <w:p w:rsidR="0089113B" w:rsidRPr="00E72493" w:rsidRDefault="0089113B" w:rsidP="00E72493">
      <w:pPr>
        <w:pStyle w:val="ListParagraph"/>
        <w:numPr>
          <w:ilvl w:val="0"/>
          <w:numId w:val="6"/>
        </w:numPr>
        <w:rPr>
          <w:szCs w:val="24"/>
        </w:rPr>
      </w:pPr>
      <w:r w:rsidRPr="00E72493">
        <w:rPr>
          <w:szCs w:val="24"/>
        </w:rPr>
        <w:t>физическое совершенство.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Состояние полного физического, психического и социального благополучия.</w:t>
      </w:r>
    </w:p>
    <w:p w:rsidR="0089113B" w:rsidRPr="00E72493" w:rsidRDefault="0089113B" w:rsidP="00E72493">
      <w:pPr>
        <w:pStyle w:val="ListParagraph"/>
        <w:numPr>
          <w:ilvl w:val="0"/>
          <w:numId w:val="7"/>
        </w:numPr>
        <w:rPr>
          <w:szCs w:val="24"/>
        </w:rPr>
      </w:pPr>
      <w:r w:rsidRPr="00E72493">
        <w:rPr>
          <w:szCs w:val="24"/>
        </w:rPr>
        <w:t>здоровье;</w:t>
      </w:r>
    </w:p>
    <w:p w:rsidR="0089113B" w:rsidRPr="00E72493" w:rsidRDefault="0089113B" w:rsidP="00E72493">
      <w:pPr>
        <w:pStyle w:val="ListParagraph"/>
        <w:numPr>
          <w:ilvl w:val="0"/>
          <w:numId w:val="7"/>
        </w:numPr>
        <w:rPr>
          <w:szCs w:val="24"/>
        </w:rPr>
      </w:pPr>
      <w:r w:rsidRPr="00E72493">
        <w:rPr>
          <w:szCs w:val="24"/>
        </w:rPr>
        <w:t>физическое совершенство;</w:t>
      </w:r>
    </w:p>
    <w:p w:rsidR="0089113B" w:rsidRPr="00E72493" w:rsidRDefault="0089113B" w:rsidP="00E72493">
      <w:pPr>
        <w:pStyle w:val="ListParagraph"/>
        <w:numPr>
          <w:ilvl w:val="0"/>
          <w:numId w:val="7"/>
        </w:numPr>
        <w:rPr>
          <w:szCs w:val="24"/>
        </w:rPr>
      </w:pPr>
      <w:r w:rsidRPr="00E72493">
        <w:rPr>
          <w:szCs w:val="24"/>
        </w:rPr>
        <w:t>физическая подготовленность;</w:t>
      </w:r>
    </w:p>
    <w:p w:rsidR="0089113B" w:rsidRPr="00E72493" w:rsidRDefault="0089113B" w:rsidP="00E72493">
      <w:pPr>
        <w:pStyle w:val="ListParagraph"/>
        <w:numPr>
          <w:ilvl w:val="0"/>
          <w:numId w:val="7"/>
        </w:numPr>
        <w:rPr>
          <w:szCs w:val="24"/>
        </w:rPr>
      </w:pPr>
      <w:r w:rsidRPr="00E72493">
        <w:rPr>
          <w:szCs w:val="24"/>
        </w:rPr>
        <w:t>физическая культура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Исторически обусловленный тип социальной практики физического воспитания, включающий мировоззренческие, теоретико-методологические и организационные основы, обеспечивающие физическое совершенствование людей и формирование здорового образа жизни:</w:t>
      </w:r>
    </w:p>
    <w:p w:rsidR="0089113B" w:rsidRPr="00E72493" w:rsidRDefault="0089113B" w:rsidP="00E72493">
      <w:pPr>
        <w:pStyle w:val="ListParagraph"/>
        <w:numPr>
          <w:ilvl w:val="0"/>
          <w:numId w:val="8"/>
        </w:numPr>
        <w:rPr>
          <w:szCs w:val="24"/>
        </w:rPr>
      </w:pPr>
      <w:r w:rsidRPr="00E72493">
        <w:rPr>
          <w:szCs w:val="24"/>
        </w:rPr>
        <w:t>валеология;</w:t>
      </w:r>
    </w:p>
    <w:p w:rsidR="0089113B" w:rsidRPr="00E72493" w:rsidRDefault="0089113B" w:rsidP="00E72493">
      <w:pPr>
        <w:pStyle w:val="ListParagraph"/>
        <w:numPr>
          <w:ilvl w:val="0"/>
          <w:numId w:val="8"/>
        </w:numPr>
        <w:rPr>
          <w:szCs w:val="24"/>
        </w:rPr>
      </w:pPr>
      <w:r w:rsidRPr="00E72493">
        <w:rPr>
          <w:szCs w:val="24"/>
        </w:rPr>
        <w:t>система физического воспитания;</w:t>
      </w:r>
    </w:p>
    <w:p w:rsidR="0089113B" w:rsidRPr="00E72493" w:rsidRDefault="0089113B" w:rsidP="00E72493">
      <w:pPr>
        <w:pStyle w:val="ListParagraph"/>
        <w:numPr>
          <w:ilvl w:val="0"/>
          <w:numId w:val="8"/>
        </w:numPr>
        <w:rPr>
          <w:szCs w:val="24"/>
        </w:rPr>
      </w:pPr>
      <w:r w:rsidRPr="00E72493">
        <w:rPr>
          <w:szCs w:val="24"/>
        </w:rPr>
        <w:t>физическая культура;</w:t>
      </w:r>
    </w:p>
    <w:p w:rsidR="0089113B" w:rsidRPr="00E72493" w:rsidRDefault="0089113B" w:rsidP="00E72493">
      <w:pPr>
        <w:pStyle w:val="ListParagraph"/>
        <w:numPr>
          <w:ilvl w:val="0"/>
          <w:numId w:val="8"/>
        </w:numPr>
        <w:rPr>
          <w:szCs w:val="24"/>
        </w:rPr>
      </w:pPr>
      <w:r w:rsidRPr="00E72493">
        <w:rPr>
          <w:szCs w:val="24"/>
        </w:rPr>
        <w:t>спорт.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Система принципов и способов организации и построения теоретической и практической деятельности:</w:t>
      </w:r>
    </w:p>
    <w:p w:rsidR="0089113B" w:rsidRPr="00E72493" w:rsidRDefault="0089113B" w:rsidP="00E72493">
      <w:pPr>
        <w:pStyle w:val="ListParagraph"/>
        <w:numPr>
          <w:ilvl w:val="0"/>
          <w:numId w:val="9"/>
        </w:numPr>
        <w:rPr>
          <w:szCs w:val="24"/>
        </w:rPr>
      </w:pPr>
      <w:r w:rsidRPr="00E72493">
        <w:rPr>
          <w:szCs w:val="24"/>
        </w:rPr>
        <w:t>технология</w:t>
      </w:r>
      <w:r w:rsidRPr="00E72493">
        <w:rPr>
          <w:bCs/>
          <w:szCs w:val="24"/>
        </w:rPr>
        <w:t>;</w:t>
      </w:r>
    </w:p>
    <w:p w:rsidR="0089113B" w:rsidRPr="00E72493" w:rsidRDefault="0089113B" w:rsidP="00E72493">
      <w:pPr>
        <w:pStyle w:val="ListParagraph"/>
        <w:numPr>
          <w:ilvl w:val="0"/>
          <w:numId w:val="9"/>
        </w:numPr>
        <w:rPr>
          <w:szCs w:val="24"/>
        </w:rPr>
      </w:pPr>
      <w:r w:rsidRPr="00E72493">
        <w:rPr>
          <w:szCs w:val="24"/>
        </w:rPr>
        <w:t>методология;</w:t>
      </w:r>
    </w:p>
    <w:p w:rsidR="0089113B" w:rsidRPr="00E72493" w:rsidRDefault="0089113B" w:rsidP="00E72493">
      <w:pPr>
        <w:pStyle w:val="ListParagraph"/>
        <w:numPr>
          <w:ilvl w:val="0"/>
          <w:numId w:val="9"/>
        </w:numPr>
        <w:rPr>
          <w:szCs w:val="24"/>
        </w:rPr>
      </w:pPr>
      <w:r w:rsidRPr="00E72493">
        <w:rPr>
          <w:szCs w:val="24"/>
        </w:rPr>
        <w:t>биология;</w:t>
      </w:r>
    </w:p>
    <w:p w:rsidR="0089113B" w:rsidRPr="00E72493" w:rsidRDefault="0089113B" w:rsidP="00E72493">
      <w:pPr>
        <w:pStyle w:val="ListParagraph"/>
        <w:numPr>
          <w:ilvl w:val="0"/>
          <w:numId w:val="9"/>
        </w:numPr>
        <w:rPr>
          <w:szCs w:val="24"/>
        </w:rPr>
      </w:pPr>
      <w:r w:rsidRPr="00E72493">
        <w:rPr>
          <w:szCs w:val="24"/>
        </w:rPr>
        <w:t>методика</w:t>
      </w:r>
      <w:r w:rsidRPr="00E72493">
        <w:rPr>
          <w:bCs/>
          <w:szCs w:val="24"/>
        </w:rPr>
        <w:t>;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Укажите, какое понятие (термин) подчеркивает прикладную направленность физического воспитания к трудовой или иной деятельности:</w:t>
      </w:r>
    </w:p>
    <w:p w:rsidR="0089113B" w:rsidRPr="00E72493" w:rsidRDefault="0089113B" w:rsidP="00E72493">
      <w:pPr>
        <w:pStyle w:val="ListParagraph"/>
        <w:numPr>
          <w:ilvl w:val="0"/>
          <w:numId w:val="10"/>
        </w:numPr>
        <w:rPr>
          <w:szCs w:val="24"/>
        </w:rPr>
      </w:pPr>
      <w:r w:rsidRPr="00E72493">
        <w:rPr>
          <w:szCs w:val="24"/>
        </w:rPr>
        <w:t>физическая подготовка;</w:t>
      </w:r>
    </w:p>
    <w:p w:rsidR="0089113B" w:rsidRPr="00E72493" w:rsidRDefault="0089113B" w:rsidP="00E72493">
      <w:pPr>
        <w:pStyle w:val="ListParagraph"/>
        <w:numPr>
          <w:ilvl w:val="0"/>
          <w:numId w:val="10"/>
        </w:numPr>
        <w:rPr>
          <w:szCs w:val="24"/>
        </w:rPr>
      </w:pPr>
      <w:r w:rsidRPr="00E72493">
        <w:rPr>
          <w:szCs w:val="24"/>
        </w:rPr>
        <w:t>физическое совершенство</w:t>
      </w:r>
      <w:r w:rsidRPr="00E72493">
        <w:rPr>
          <w:bCs/>
          <w:szCs w:val="24"/>
        </w:rPr>
        <w:t>;</w:t>
      </w:r>
    </w:p>
    <w:p w:rsidR="0089113B" w:rsidRPr="00E72493" w:rsidRDefault="0089113B" w:rsidP="00E72493">
      <w:pPr>
        <w:pStyle w:val="ListParagraph"/>
        <w:numPr>
          <w:ilvl w:val="0"/>
          <w:numId w:val="10"/>
        </w:numPr>
        <w:rPr>
          <w:szCs w:val="24"/>
        </w:rPr>
      </w:pPr>
      <w:r w:rsidRPr="00E72493">
        <w:rPr>
          <w:szCs w:val="24"/>
        </w:rPr>
        <w:t>физическая культура;</w:t>
      </w:r>
    </w:p>
    <w:p w:rsidR="0089113B" w:rsidRPr="00E72493" w:rsidRDefault="0089113B" w:rsidP="00E72493">
      <w:pPr>
        <w:pStyle w:val="ListParagraph"/>
        <w:numPr>
          <w:ilvl w:val="0"/>
          <w:numId w:val="10"/>
        </w:numPr>
        <w:rPr>
          <w:szCs w:val="24"/>
        </w:rPr>
      </w:pPr>
      <w:r w:rsidRPr="00E72493">
        <w:rPr>
          <w:szCs w:val="24"/>
        </w:rPr>
        <w:t>физическое состояние.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Определите, какие показатели характеризуют физическую подготовленность ребенка к школе</w:t>
      </w:r>
    </w:p>
    <w:p w:rsidR="0089113B" w:rsidRPr="00E72493" w:rsidRDefault="0089113B" w:rsidP="00E72493">
      <w:pPr>
        <w:pStyle w:val="ListParagraph"/>
        <w:numPr>
          <w:ilvl w:val="0"/>
          <w:numId w:val="11"/>
        </w:numPr>
        <w:rPr>
          <w:szCs w:val="24"/>
        </w:rPr>
      </w:pPr>
      <w:r w:rsidRPr="00E72493">
        <w:rPr>
          <w:szCs w:val="24"/>
        </w:rPr>
        <w:t>состояние здоровья, достаточный уровень работоспособности</w:t>
      </w:r>
    </w:p>
    <w:p w:rsidR="0089113B" w:rsidRPr="00E72493" w:rsidRDefault="0089113B" w:rsidP="00E72493">
      <w:pPr>
        <w:pStyle w:val="ListParagraph"/>
        <w:numPr>
          <w:ilvl w:val="0"/>
          <w:numId w:val="11"/>
        </w:numPr>
        <w:rPr>
          <w:szCs w:val="24"/>
        </w:rPr>
      </w:pPr>
      <w:r w:rsidRPr="00E72493">
        <w:rPr>
          <w:szCs w:val="24"/>
        </w:rPr>
        <w:t>состояние здоровья, гармоничность физического развития, уровень количественных и качественных показателей освоения основных движений, достаточный уровень работоспособности;</w:t>
      </w:r>
    </w:p>
    <w:p w:rsidR="0089113B" w:rsidRPr="00E72493" w:rsidRDefault="0089113B" w:rsidP="00E72493">
      <w:pPr>
        <w:pStyle w:val="ListParagraph"/>
        <w:numPr>
          <w:ilvl w:val="0"/>
          <w:numId w:val="11"/>
        </w:numPr>
        <w:rPr>
          <w:szCs w:val="24"/>
        </w:rPr>
      </w:pPr>
      <w:r w:rsidRPr="00E72493">
        <w:rPr>
          <w:bCs/>
          <w:szCs w:val="24"/>
        </w:rPr>
        <w:t xml:space="preserve">достаточный уровень работоспособности, </w:t>
      </w:r>
      <w:r w:rsidRPr="00E72493">
        <w:rPr>
          <w:szCs w:val="24"/>
        </w:rPr>
        <w:t>уровень и качество сформированных спортивных двигательных умений и навыков;</w:t>
      </w:r>
    </w:p>
    <w:p w:rsidR="0089113B" w:rsidRPr="00E72493" w:rsidRDefault="0089113B" w:rsidP="00E72493">
      <w:pPr>
        <w:pStyle w:val="ListParagraph"/>
        <w:numPr>
          <w:ilvl w:val="0"/>
          <w:numId w:val="11"/>
        </w:numPr>
        <w:rPr>
          <w:szCs w:val="24"/>
        </w:rPr>
      </w:pPr>
      <w:r w:rsidRPr="00E72493">
        <w:rPr>
          <w:bCs/>
          <w:szCs w:val="24"/>
        </w:rPr>
        <w:t xml:space="preserve">гармоничность физического развития, </w:t>
      </w:r>
      <w:r w:rsidRPr="00E72493">
        <w:rPr>
          <w:szCs w:val="24"/>
        </w:rPr>
        <w:t>показатели уровня физической подготовленности и спортивных результатов.</w:t>
      </w:r>
    </w:p>
    <w:p w:rsidR="0089113B" w:rsidRPr="00EC71D4" w:rsidRDefault="0089113B" w:rsidP="00E72493">
      <w:pPr>
        <w:pStyle w:val="ListParagraph"/>
        <w:numPr>
          <w:ilvl w:val="0"/>
          <w:numId w:val="3"/>
        </w:numPr>
        <w:ind w:left="0"/>
      </w:pPr>
      <w:r w:rsidRPr="006A1080">
        <w:rPr>
          <w:b/>
        </w:rPr>
        <w:t>Совокупность различных методов, обеспечивающих успешность овладения отдельными упражнениями (бега, прыжков, лазания и т.д.), называется</w:t>
      </w:r>
      <w:r w:rsidRPr="00EC71D4">
        <w:t>:</w:t>
      </w:r>
    </w:p>
    <w:p w:rsidR="0089113B" w:rsidRPr="00E72493" w:rsidRDefault="0089113B" w:rsidP="00E72493">
      <w:pPr>
        <w:pStyle w:val="ListParagraph"/>
        <w:numPr>
          <w:ilvl w:val="0"/>
          <w:numId w:val="12"/>
        </w:numPr>
        <w:rPr>
          <w:szCs w:val="24"/>
        </w:rPr>
      </w:pPr>
      <w:r w:rsidRPr="00E72493">
        <w:rPr>
          <w:szCs w:val="24"/>
        </w:rPr>
        <w:t>Методика;</w:t>
      </w:r>
    </w:p>
    <w:p w:rsidR="0089113B" w:rsidRPr="00E72493" w:rsidRDefault="0089113B" w:rsidP="00E72493">
      <w:pPr>
        <w:pStyle w:val="ListParagraph"/>
        <w:numPr>
          <w:ilvl w:val="0"/>
          <w:numId w:val="12"/>
        </w:numPr>
        <w:rPr>
          <w:szCs w:val="24"/>
        </w:rPr>
      </w:pPr>
      <w:r w:rsidRPr="00E72493">
        <w:rPr>
          <w:szCs w:val="24"/>
        </w:rPr>
        <w:t>методический прием;</w:t>
      </w:r>
    </w:p>
    <w:p w:rsidR="0089113B" w:rsidRPr="00E72493" w:rsidRDefault="0089113B" w:rsidP="00E72493">
      <w:pPr>
        <w:pStyle w:val="ListParagraph"/>
        <w:numPr>
          <w:ilvl w:val="0"/>
          <w:numId w:val="12"/>
        </w:numPr>
        <w:rPr>
          <w:szCs w:val="24"/>
        </w:rPr>
      </w:pPr>
      <w:r w:rsidRPr="00E72493">
        <w:rPr>
          <w:szCs w:val="24"/>
        </w:rPr>
        <w:t>методология;</w:t>
      </w:r>
    </w:p>
    <w:p w:rsidR="0089113B" w:rsidRPr="00E72493" w:rsidRDefault="0089113B" w:rsidP="00E72493">
      <w:pPr>
        <w:pStyle w:val="ListParagraph"/>
        <w:numPr>
          <w:ilvl w:val="0"/>
          <w:numId w:val="12"/>
        </w:numPr>
        <w:rPr>
          <w:szCs w:val="24"/>
        </w:rPr>
      </w:pPr>
      <w:r w:rsidRPr="00E72493">
        <w:rPr>
          <w:szCs w:val="24"/>
        </w:rPr>
        <w:t>методический подход.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Основным специфическим средством физического воспитания являются:</w:t>
      </w:r>
    </w:p>
    <w:p w:rsidR="0089113B" w:rsidRPr="00E72493" w:rsidRDefault="0089113B" w:rsidP="00E72493">
      <w:pPr>
        <w:pStyle w:val="ListParagraph"/>
        <w:numPr>
          <w:ilvl w:val="0"/>
          <w:numId w:val="13"/>
        </w:numPr>
        <w:rPr>
          <w:szCs w:val="24"/>
        </w:rPr>
      </w:pPr>
      <w:r w:rsidRPr="00E72493">
        <w:rPr>
          <w:szCs w:val="24"/>
        </w:rPr>
        <w:t>физические упражнения;</w:t>
      </w:r>
    </w:p>
    <w:p w:rsidR="0089113B" w:rsidRPr="00E72493" w:rsidRDefault="0089113B" w:rsidP="00E72493">
      <w:pPr>
        <w:pStyle w:val="ListParagraph"/>
        <w:numPr>
          <w:ilvl w:val="0"/>
          <w:numId w:val="13"/>
        </w:numPr>
        <w:rPr>
          <w:szCs w:val="24"/>
        </w:rPr>
      </w:pPr>
      <w:r w:rsidRPr="00E72493">
        <w:rPr>
          <w:szCs w:val="24"/>
        </w:rPr>
        <w:t>оздоровительные силы природы;</w:t>
      </w:r>
    </w:p>
    <w:p w:rsidR="0089113B" w:rsidRPr="00E72493" w:rsidRDefault="0089113B" w:rsidP="00E72493">
      <w:pPr>
        <w:pStyle w:val="ListParagraph"/>
        <w:numPr>
          <w:ilvl w:val="0"/>
          <w:numId w:val="13"/>
        </w:numPr>
        <w:rPr>
          <w:szCs w:val="24"/>
        </w:rPr>
      </w:pPr>
      <w:r w:rsidRPr="00E72493">
        <w:rPr>
          <w:szCs w:val="24"/>
        </w:rPr>
        <w:t>гигиенические факторы;</w:t>
      </w:r>
    </w:p>
    <w:p w:rsidR="0089113B" w:rsidRPr="00E72493" w:rsidRDefault="0089113B" w:rsidP="00E72493">
      <w:pPr>
        <w:pStyle w:val="ListParagraph"/>
        <w:numPr>
          <w:ilvl w:val="0"/>
          <w:numId w:val="13"/>
        </w:numPr>
        <w:rPr>
          <w:szCs w:val="24"/>
        </w:rPr>
      </w:pPr>
      <w:r w:rsidRPr="00E72493">
        <w:rPr>
          <w:szCs w:val="24"/>
        </w:rPr>
        <w:t>физкультурное оборудование.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rStyle w:val="FontStyle34"/>
          <w:rFonts w:ascii="Times New Roman" w:hAnsi="Times New Roman" w:cs="Times New Roman"/>
          <w:b/>
          <w:sz w:val="24"/>
          <w:szCs w:val="24"/>
        </w:rPr>
        <w:t>Воспитание здорового, жизнерадостного, жизнестойкого, физически    совершенного, гармонически и творчески развитого ребенка — это задача...</w:t>
      </w:r>
    </w:p>
    <w:p w:rsidR="0089113B" w:rsidRPr="00E72493" w:rsidRDefault="0089113B" w:rsidP="00E72493">
      <w:pPr>
        <w:pStyle w:val="ListParagraph"/>
        <w:numPr>
          <w:ilvl w:val="0"/>
          <w:numId w:val="14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bCs/>
          <w:sz w:val="24"/>
          <w:szCs w:val="24"/>
        </w:rPr>
        <w:t>физического воспитания</w:t>
      </w:r>
      <w:r w:rsidRPr="00E72493">
        <w:rPr>
          <w:szCs w:val="24"/>
        </w:rPr>
        <w:t>;</w:t>
      </w:r>
    </w:p>
    <w:p w:rsidR="0089113B" w:rsidRPr="00E72493" w:rsidRDefault="0089113B" w:rsidP="00E72493">
      <w:pPr>
        <w:pStyle w:val="ListParagraph"/>
        <w:numPr>
          <w:ilvl w:val="0"/>
          <w:numId w:val="14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физического развития</w:t>
      </w:r>
      <w:r w:rsidRPr="00E72493">
        <w:rPr>
          <w:szCs w:val="24"/>
        </w:rPr>
        <w:t>;</w:t>
      </w:r>
    </w:p>
    <w:p w:rsidR="0089113B" w:rsidRPr="00E72493" w:rsidRDefault="0089113B" w:rsidP="00E72493">
      <w:pPr>
        <w:pStyle w:val="ListParagraph"/>
        <w:numPr>
          <w:ilvl w:val="0"/>
          <w:numId w:val="14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физической подготовленности</w:t>
      </w:r>
      <w:r w:rsidRPr="00E72493">
        <w:rPr>
          <w:szCs w:val="24"/>
        </w:rPr>
        <w:t>;</w:t>
      </w:r>
    </w:p>
    <w:p w:rsidR="0089113B" w:rsidRPr="00E72493" w:rsidRDefault="0089113B" w:rsidP="00E72493">
      <w:pPr>
        <w:pStyle w:val="ListParagraph"/>
        <w:numPr>
          <w:ilvl w:val="0"/>
          <w:numId w:val="14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занятий по физической культуре</w:t>
      </w:r>
      <w:r w:rsidRPr="00E72493">
        <w:rPr>
          <w:szCs w:val="24"/>
        </w:rPr>
        <w:t xml:space="preserve">. 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rStyle w:val="FontStyle34"/>
          <w:rFonts w:ascii="Times New Roman" w:hAnsi="Times New Roman" w:cs="Times New Roman"/>
          <w:b/>
          <w:sz w:val="24"/>
          <w:szCs w:val="24"/>
        </w:rPr>
        <w:t>Какие задачи предполагают формирование двигательных умений и навыков, развитие психофизических качеств, развитие дви</w:t>
      </w:r>
      <w:r w:rsidRPr="006A1080">
        <w:rPr>
          <w:b/>
        </w:rPr>
        <w:t>гательных способностей</w:t>
      </w:r>
    </w:p>
    <w:p w:rsidR="0089113B" w:rsidRPr="00E72493" w:rsidRDefault="0089113B" w:rsidP="00E72493">
      <w:pPr>
        <w:pStyle w:val="ListParagraph"/>
        <w:numPr>
          <w:ilvl w:val="0"/>
          <w:numId w:val="15"/>
        </w:numPr>
        <w:rPr>
          <w:rStyle w:val="FontStyle34"/>
          <w:rFonts w:ascii="Times New Roman" w:hAnsi="Times New Roman" w:cs="Times New Roman"/>
          <w:sz w:val="24"/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воспитательные задачи;</w:t>
      </w:r>
    </w:p>
    <w:p w:rsidR="0089113B" w:rsidRPr="00E72493" w:rsidRDefault="0089113B" w:rsidP="00E72493">
      <w:pPr>
        <w:pStyle w:val="ListParagraph"/>
        <w:numPr>
          <w:ilvl w:val="0"/>
          <w:numId w:val="15"/>
        </w:numPr>
        <w:rPr>
          <w:rStyle w:val="FontStyle34"/>
          <w:rFonts w:ascii="Times New Roman" w:hAnsi="Times New Roman" w:cs="Times New Roman"/>
          <w:sz w:val="24"/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оздоровительные задачи;</w:t>
      </w:r>
    </w:p>
    <w:p w:rsidR="0089113B" w:rsidRPr="00E72493" w:rsidRDefault="0089113B" w:rsidP="00E72493">
      <w:pPr>
        <w:pStyle w:val="ListParagraph"/>
        <w:numPr>
          <w:ilvl w:val="0"/>
          <w:numId w:val="15"/>
        </w:numPr>
        <w:rPr>
          <w:rStyle w:val="FontStyle34"/>
          <w:rFonts w:ascii="Times New Roman" w:hAnsi="Times New Roman" w:cs="Times New Roman"/>
          <w:sz w:val="24"/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образовательные задачи;</w:t>
      </w:r>
    </w:p>
    <w:p w:rsidR="0089113B" w:rsidRPr="00E72493" w:rsidRDefault="0089113B" w:rsidP="00E72493">
      <w:pPr>
        <w:pStyle w:val="ListParagraph"/>
        <w:numPr>
          <w:ilvl w:val="0"/>
          <w:numId w:val="15"/>
        </w:numPr>
        <w:rPr>
          <w:rStyle w:val="FontStyle34"/>
          <w:rFonts w:ascii="Times New Roman" w:hAnsi="Times New Roman" w:cs="Times New Roman"/>
          <w:sz w:val="24"/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коррекционно-развивающие задачи;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rStyle w:val="FontStyle34"/>
          <w:rFonts w:ascii="Times New Roman" w:hAnsi="Times New Roman" w:cs="Times New Roman"/>
          <w:b/>
          <w:sz w:val="24"/>
          <w:szCs w:val="24"/>
        </w:rPr>
        <w:t>К какой категории физического воспитания относятся гигиенические факторы, естественные силы природы и физические упражнения?</w:t>
      </w:r>
    </w:p>
    <w:p w:rsidR="0089113B" w:rsidRPr="00E72493" w:rsidRDefault="0089113B" w:rsidP="00E72493">
      <w:pPr>
        <w:pStyle w:val="ListParagraph"/>
        <w:numPr>
          <w:ilvl w:val="0"/>
          <w:numId w:val="16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задачи физического воспитания</w:t>
      </w:r>
      <w:r w:rsidRPr="00E72493">
        <w:rPr>
          <w:szCs w:val="24"/>
        </w:rPr>
        <w:t>;</w:t>
      </w:r>
    </w:p>
    <w:p w:rsidR="0089113B" w:rsidRPr="00E72493" w:rsidRDefault="0089113B" w:rsidP="00E72493">
      <w:pPr>
        <w:pStyle w:val="ListParagraph"/>
        <w:numPr>
          <w:ilvl w:val="0"/>
          <w:numId w:val="16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bCs/>
          <w:sz w:val="24"/>
          <w:szCs w:val="24"/>
        </w:rPr>
        <w:t>средства</w:t>
      </w:r>
      <w:r w:rsidRPr="00E72493">
        <w:rPr>
          <w:rStyle w:val="FontStyle34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2493">
        <w:rPr>
          <w:rStyle w:val="FontStyle34"/>
          <w:rFonts w:ascii="Times New Roman" w:hAnsi="Times New Roman" w:cs="Times New Roman"/>
          <w:bCs/>
          <w:sz w:val="24"/>
          <w:szCs w:val="24"/>
        </w:rPr>
        <w:t>физического</w:t>
      </w:r>
      <w:r w:rsidRPr="00E72493">
        <w:rPr>
          <w:rStyle w:val="FontStyle34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2493">
        <w:rPr>
          <w:rStyle w:val="FontStyle34"/>
          <w:rFonts w:ascii="Times New Roman" w:hAnsi="Times New Roman" w:cs="Times New Roman"/>
          <w:bCs/>
          <w:sz w:val="24"/>
          <w:szCs w:val="24"/>
        </w:rPr>
        <w:t>воспитания</w:t>
      </w:r>
    </w:p>
    <w:p w:rsidR="0089113B" w:rsidRPr="00E72493" w:rsidRDefault="0089113B" w:rsidP="00E72493">
      <w:pPr>
        <w:pStyle w:val="ListParagraph"/>
        <w:numPr>
          <w:ilvl w:val="0"/>
          <w:numId w:val="16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формы физического воспитания</w:t>
      </w:r>
      <w:r w:rsidRPr="00E72493">
        <w:rPr>
          <w:szCs w:val="24"/>
        </w:rPr>
        <w:t>;</w:t>
      </w:r>
    </w:p>
    <w:p w:rsidR="0089113B" w:rsidRPr="00E72493" w:rsidRDefault="0089113B" w:rsidP="00E72493">
      <w:pPr>
        <w:pStyle w:val="ListParagraph"/>
        <w:numPr>
          <w:ilvl w:val="0"/>
          <w:numId w:val="16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методы физического воспитания</w:t>
      </w:r>
      <w:r w:rsidRPr="00E72493">
        <w:rPr>
          <w:szCs w:val="24"/>
        </w:rPr>
        <w:t>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Укажите, какие основные движения относятся к циклическим упражнениям:</w:t>
      </w:r>
    </w:p>
    <w:p w:rsidR="0089113B" w:rsidRPr="00E72493" w:rsidRDefault="0089113B" w:rsidP="00E72493">
      <w:pPr>
        <w:pStyle w:val="ListParagraph"/>
        <w:numPr>
          <w:ilvl w:val="0"/>
          <w:numId w:val="17"/>
        </w:numPr>
        <w:rPr>
          <w:szCs w:val="24"/>
        </w:rPr>
      </w:pPr>
      <w:r w:rsidRPr="00E72493">
        <w:rPr>
          <w:szCs w:val="24"/>
        </w:rPr>
        <w:t>прыжки и метание;</w:t>
      </w:r>
    </w:p>
    <w:p w:rsidR="0089113B" w:rsidRPr="00E72493" w:rsidRDefault="0089113B" w:rsidP="00E72493">
      <w:pPr>
        <w:pStyle w:val="ListParagraph"/>
        <w:numPr>
          <w:ilvl w:val="0"/>
          <w:numId w:val="17"/>
        </w:numPr>
        <w:rPr>
          <w:szCs w:val="24"/>
        </w:rPr>
      </w:pPr>
      <w:r w:rsidRPr="00E72493">
        <w:rPr>
          <w:szCs w:val="24"/>
        </w:rPr>
        <w:t>ходьба и прыжки;</w:t>
      </w:r>
    </w:p>
    <w:p w:rsidR="0089113B" w:rsidRPr="00E72493" w:rsidRDefault="0089113B" w:rsidP="00E72493">
      <w:pPr>
        <w:pStyle w:val="ListParagraph"/>
        <w:numPr>
          <w:ilvl w:val="0"/>
          <w:numId w:val="17"/>
        </w:numPr>
        <w:rPr>
          <w:szCs w:val="24"/>
        </w:rPr>
      </w:pPr>
      <w:r w:rsidRPr="00E72493">
        <w:rPr>
          <w:szCs w:val="24"/>
        </w:rPr>
        <w:t>метание и бег;</w:t>
      </w:r>
    </w:p>
    <w:p w:rsidR="0089113B" w:rsidRPr="00E72493" w:rsidRDefault="0089113B" w:rsidP="00E72493">
      <w:pPr>
        <w:pStyle w:val="ListParagraph"/>
        <w:numPr>
          <w:ilvl w:val="0"/>
          <w:numId w:val="17"/>
        </w:numPr>
        <w:rPr>
          <w:szCs w:val="24"/>
        </w:rPr>
      </w:pPr>
      <w:r w:rsidRPr="00E72493">
        <w:rPr>
          <w:szCs w:val="24"/>
        </w:rPr>
        <w:t>бег и ходьба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rStyle w:val="FontStyle34"/>
          <w:rFonts w:ascii="Times New Roman" w:hAnsi="Times New Roman" w:cs="Times New Roman"/>
          <w:b/>
          <w:sz w:val="24"/>
          <w:szCs w:val="24"/>
        </w:rPr>
      </w:pPr>
      <w:r w:rsidRPr="006A1080">
        <w:rPr>
          <w:rStyle w:val="FontStyle34"/>
          <w:rFonts w:ascii="Times New Roman" w:hAnsi="Times New Roman" w:cs="Times New Roman"/>
          <w:b/>
          <w:sz w:val="24"/>
          <w:szCs w:val="24"/>
        </w:rPr>
        <w:t>Движения, жизненно необходимые ребенку: ползание, лазание, бросание, метание, ходьба, бег, прыжки, — это...</w:t>
      </w:r>
    </w:p>
    <w:p w:rsidR="0089113B" w:rsidRPr="00E72493" w:rsidRDefault="0089113B" w:rsidP="00E72493">
      <w:pPr>
        <w:pStyle w:val="ListParagraph"/>
        <w:numPr>
          <w:ilvl w:val="0"/>
          <w:numId w:val="18"/>
        </w:numPr>
        <w:rPr>
          <w:rStyle w:val="FontStyle34"/>
          <w:rFonts w:ascii="Times New Roman" w:hAnsi="Times New Roman" w:cs="Times New Roman"/>
          <w:sz w:val="24"/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общеразвивающие упражнения;</w:t>
      </w:r>
    </w:p>
    <w:p w:rsidR="0089113B" w:rsidRPr="00E72493" w:rsidRDefault="0089113B" w:rsidP="00E72493">
      <w:pPr>
        <w:pStyle w:val="ListParagraph"/>
        <w:numPr>
          <w:ilvl w:val="0"/>
          <w:numId w:val="18"/>
        </w:numPr>
        <w:rPr>
          <w:rStyle w:val="FontStyle34"/>
          <w:rFonts w:ascii="Times New Roman" w:hAnsi="Times New Roman" w:cs="Times New Roman"/>
          <w:sz w:val="24"/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строевые упражнения;</w:t>
      </w:r>
    </w:p>
    <w:p w:rsidR="0089113B" w:rsidRPr="00E72493" w:rsidRDefault="0089113B" w:rsidP="00E72493">
      <w:pPr>
        <w:pStyle w:val="ListParagraph"/>
        <w:numPr>
          <w:ilvl w:val="0"/>
          <w:numId w:val="18"/>
        </w:numPr>
        <w:rPr>
          <w:rStyle w:val="FontStyle34"/>
          <w:rFonts w:ascii="Times New Roman" w:hAnsi="Times New Roman" w:cs="Times New Roman"/>
          <w:sz w:val="24"/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подвижные игры;</w:t>
      </w:r>
    </w:p>
    <w:p w:rsidR="0089113B" w:rsidRPr="00E72493" w:rsidRDefault="0089113B" w:rsidP="00E72493">
      <w:pPr>
        <w:pStyle w:val="ListParagraph"/>
        <w:numPr>
          <w:ilvl w:val="0"/>
          <w:numId w:val="18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bCs/>
          <w:sz w:val="24"/>
          <w:szCs w:val="24"/>
        </w:rPr>
        <w:t>основные движения.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rStyle w:val="FontStyle34"/>
          <w:rFonts w:ascii="Times New Roman" w:hAnsi="Times New Roman" w:cs="Times New Roman"/>
          <w:b/>
          <w:sz w:val="24"/>
          <w:szCs w:val="24"/>
        </w:rPr>
      </w:pPr>
      <w:r w:rsidRPr="006A1080">
        <w:rPr>
          <w:rStyle w:val="FontStyle34"/>
          <w:rFonts w:ascii="Times New Roman" w:hAnsi="Times New Roman" w:cs="Times New Roman"/>
          <w:b/>
          <w:sz w:val="24"/>
          <w:szCs w:val="24"/>
        </w:rPr>
        <w:t>Приседания, наклоны головы и туловища; повороты головы и туловища; прогибание туловища; потягивания, поднимание, опускание, скрещивание и сгибание рук и ног — это:</w:t>
      </w:r>
    </w:p>
    <w:p w:rsidR="0089113B" w:rsidRPr="00E72493" w:rsidRDefault="0089113B" w:rsidP="00E72493">
      <w:pPr>
        <w:pStyle w:val="ListParagraph"/>
        <w:numPr>
          <w:ilvl w:val="0"/>
          <w:numId w:val="19"/>
        </w:numPr>
        <w:rPr>
          <w:rStyle w:val="FontStyle34"/>
          <w:rFonts w:ascii="Times New Roman" w:hAnsi="Times New Roman" w:cs="Times New Roman"/>
          <w:sz w:val="24"/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ациклические движения;</w:t>
      </w:r>
    </w:p>
    <w:p w:rsidR="0089113B" w:rsidRPr="00E72493" w:rsidRDefault="0089113B" w:rsidP="00E72493">
      <w:pPr>
        <w:pStyle w:val="ListParagraph"/>
        <w:numPr>
          <w:ilvl w:val="0"/>
          <w:numId w:val="19"/>
        </w:numPr>
        <w:rPr>
          <w:rStyle w:val="FontStyle34"/>
          <w:rFonts w:ascii="Times New Roman" w:hAnsi="Times New Roman" w:cs="Times New Roman"/>
          <w:sz w:val="24"/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основные движения;</w:t>
      </w:r>
    </w:p>
    <w:p w:rsidR="0089113B" w:rsidRPr="00E72493" w:rsidRDefault="0089113B" w:rsidP="00E72493">
      <w:pPr>
        <w:pStyle w:val="ListParagraph"/>
        <w:numPr>
          <w:ilvl w:val="0"/>
          <w:numId w:val="19"/>
        </w:numPr>
        <w:rPr>
          <w:rStyle w:val="FontStyle34"/>
          <w:rFonts w:ascii="Times New Roman" w:hAnsi="Times New Roman" w:cs="Times New Roman"/>
          <w:sz w:val="24"/>
          <w:szCs w:val="24"/>
        </w:rPr>
      </w:pPr>
      <w:r w:rsidRPr="00E72493">
        <w:rPr>
          <w:rStyle w:val="FontStyle34"/>
          <w:rFonts w:ascii="Times New Roman" w:hAnsi="Times New Roman" w:cs="Times New Roman"/>
          <w:bCs/>
          <w:sz w:val="24"/>
          <w:szCs w:val="24"/>
        </w:rPr>
        <w:t>общеразвивающие упражнения</w:t>
      </w: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 xml:space="preserve"> ;</w:t>
      </w:r>
    </w:p>
    <w:p w:rsidR="0089113B" w:rsidRPr="00E72493" w:rsidRDefault="0089113B" w:rsidP="00E72493">
      <w:pPr>
        <w:pStyle w:val="ListParagraph"/>
        <w:numPr>
          <w:ilvl w:val="0"/>
          <w:numId w:val="19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циклические движения.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rStyle w:val="FontStyle34"/>
          <w:rFonts w:ascii="Times New Roman" w:hAnsi="Times New Roman" w:cs="Times New Roman"/>
          <w:b/>
          <w:sz w:val="24"/>
          <w:szCs w:val="24"/>
        </w:rPr>
      </w:pPr>
      <w:r w:rsidRPr="006A1080">
        <w:rPr>
          <w:rStyle w:val="FontStyle34"/>
          <w:rFonts w:ascii="Times New Roman" w:hAnsi="Times New Roman" w:cs="Times New Roman"/>
          <w:b/>
          <w:sz w:val="24"/>
          <w:szCs w:val="24"/>
        </w:rPr>
        <w:t>Виды подвижных игр:</w:t>
      </w:r>
    </w:p>
    <w:p w:rsidR="0089113B" w:rsidRPr="00E72493" w:rsidRDefault="0089113B" w:rsidP="00E72493">
      <w:pPr>
        <w:pStyle w:val="ListParagraph"/>
        <w:numPr>
          <w:ilvl w:val="0"/>
          <w:numId w:val="20"/>
        </w:numPr>
        <w:rPr>
          <w:rStyle w:val="FontStyle34"/>
          <w:rFonts w:ascii="Times New Roman" w:hAnsi="Times New Roman" w:cs="Times New Roman"/>
          <w:sz w:val="24"/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сюжетные, несюжетные, спортивные, спортивные досуги;</w:t>
      </w:r>
    </w:p>
    <w:p w:rsidR="0089113B" w:rsidRPr="00E72493" w:rsidRDefault="0089113B" w:rsidP="00E72493">
      <w:pPr>
        <w:pStyle w:val="ListParagraph"/>
        <w:numPr>
          <w:ilvl w:val="0"/>
          <w:numId w:val="20"/>
        </w:numPr>
        <w:rPr>
          <w:rStyle w:val="FontStyle34"/>
          <w:rFonts w:ascii="Times New Roman" w:hAnsi="Times New Roman" w:cs="Times New Roman"/>
          <w:sz w:val="24"/>
          <w:szCs w:val="24"/>
        </w:rPr>
      </w:pPr>
      <w:r w:rsidRPr="00E72493">
        <w:rPr>
          <w:rStyle w:val="FontStyle34"/>
          <w:rFonts w:ascii="Times New Roman" w:hAnsi="Times New Roman" w:cs="Times New Roman"/>
          <w:bCs/>
          <w:sz w:val="24"/>
          <w:szCs w:val="24"/>
        </w:rPr>
        <w:t>сюжетные, несюжетные, спортивные, игры-забавы;</w:t>
      </w:r>
    </w:p>
    <w:p w:rsidR="0089113B" w:rsidRPr="00E72493" w:rsidRDefault="0089113B" w:rsidP="00E72493">
      <w:pPr>
        <w:pStyle w:val="ListParagraph"/>
        <w:numPr>
          <w:ilvl w:val="0"/>
          <w:numId w:val="20"/>
        </w:numPr>
        <w:rPr>
          <w:rStyle w:val="FontStyle34"/>
          <w:rFonts w:ascii="Times New Roman" w:hAnsi="Times New Roman" w:cs="Times New Roman"/>
          <w:sz w:val="24"/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сюжетные, несюжетные, спортивные, спортивные упражнения;</w:t>
      </w:r>
    </w:p>
    <w:p w:rsidR="0089113B" w:rsidRPr="00E72493" w:rsidRDefault="0089113B" w:rsidP="00E72493">
      <w:pPr>
        <w:pStyle w:val="ListParagraph"/>
        <w:numPr>
          <w:ilvl w:val="0"/>
          <w:numId w:val="20"/>
        </w:numPr>
        <w:rPr>
          <w:rStyle w:val="FontStyle34"/>
          <w:rFonts w:ascii="Times New Roman" w:hAnsi="Times New Roman" w:cs="Times New Roman"/>
          <w:sz w:val="24"/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сюжетные, несюжетные, спортивные, двигательные разминки;</w:t>
      </w:r>
    </w:p>
    <w:p w:rsidR="0089113B" w:rsidRPr="00E72493" w:rsidRDefault="0089113B" w:rsidP="00E72493">
      <w:pPr>
        <w:pStyle w:val="ListParagraph"/>
        <w:numPr>
          <w:ilvl w:val="0"/>
          <w:numId w:val="20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сюжетные, несюжетные, спортивные, двигательные задания.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rStyle w:val="FontStyle34"/>
          <w:rFonts w:ascii="Times New Roman" w:hAnsi="Times New Roman" w:cs="Times New Roman"/>
          <w:b/>
          <w:sz w:val="24"/>
          <w:szCs w:val="24"/>
        </w:rPr>
      </w:pPr>
      <w:r w:rsidRPr="006A1080">
        <w:rPr>
          <w:rStyle w:val="FontStyle34"/>
          <w:rFonts w:ascii="Times New Roman" w:hAnsi="Times New Roman" w:cs="Times New Roman"/>
          <w:b/>
          <w:sz w:val="24"/>
          <w:szCs w:val="24"/>
        </w:rPr>
        <w:t>По каким признакам классифицируются подвижные игры?</w:t>
      </w:r>
    </w:p>
    <w:p w:rsidR="0089113B" w:rsidRPr="00E72493" w:rsidRDefault="0089113B" w:rsidP="00E72493">
      <w:pPr>
        <w:pStyle w:val="ListParagraph"/>
        <w:numPr>
          <w:ilvl w:val="0"/>
          <w:numId w:val="21"/>
        </w:numPr>
        <w:rPr>
          <w:rStyle w:val="FontStyle34"/>
          <w:rFonts w:ascii="Times New Roman" w:hAnsi="Times New Roman" w:cs="Times New Roman"/>
          <w:sz w:val="24"/>
          <w:szCs w:val="24"/>
        </w:rPr>
      </w:pPr>
      <w:r w:rsidRPr="00E72493">
        <w:rPr>
          <w:rStyle w:val="FontStyle34"/>
          <w:rFonts w:ascii="Times New Roman" w:hAnsi="Times New Roman" w:cs="Times New Roman"/>
          <w:bCs/>
          <w:sz w:val="24"/>
          <w:szCs w:val="24"/>
        </w:rPr>
        <w:t>возрасту, степени подвижности ребенка в игре, видам движений, содержанию;</w:t>
      </w:r>
    </w:p>
    <w:p w:rsidR="0089113B" w:rsidRPr="00E72493" w:rsidRDefault="0089113B" w:rsidP="00E72493">
      <w:pPr>
        <w:pStyle w:val="ListParagraph"/>
        <w:numPr>
          <w:ilvl w:val="0"/>
          <w:numId w:val="21"/>
        </w:numPr>
        <w:rPr>
          <w:rStyle w:val="FontStyle34"/>
          <w:rFonts w:ascii="Times New Roman" w:hAnsi="Times New Roman" w:cs="Times New Roman"/>
          <w:sz w:val="24"/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сезону, месту проведения, характеру играющих детей, по развитию двигательных способностей;</w:t>
      </w:r>
    </w:p>
    <w:p w:rsidR="0089113B" w:rsidRPr="00E72493" w:rsidRDefault="0089113B" w:rsidP="00E72493">
      <w:pPr>
        <w:pStyle w:val="ListParagraph"/>
        <w:numPr>
          <w:ilvl w:val="0"/>
          <w:numId w:val="21"/>
        </w:numPr>
        <w:rPr>
          <w:rStyle w:val="FontStyle34"/>
          <w:rFonts w:ascii="Times New Roman" w:hAnsi="Times New Roman" w:cs="Times New Roman"/>
          <w:sz w:val="24"/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степени подвижности ребенка в игре, видам движений, характеру играющих детей;</w:t>
      </w:r>
    </w:p>
    <w:p w:rsidR="0089113B" w:rsidRPr="00E72493" w:rsidRDefault="0089113B" w:rsidP="00E72493">
      <w:pPr>
        <w:pStyle w:val="ListParagraph"/>
        <w:numPr>
          <w:ilvl w:val="0"/>
          <w:numId w:val="21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видам движений, характеру играющих детей, по развитию двигательных способностей.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rStyle w:val="FontStyle34"/>
          <w:rFonts w:ascii="Times New Roman" w:hAnsi="Times New Roman" w:cs="Times New Roman"/>
          <w:b/>
          <w:sz w:val="24"/>
          <w:szCs w:val="24"/>
        </w:rPr>
      </w:pPr>
      <w:r w:rsidRPr="006A1080">
        <w:rPr>
          <w:rStyle w:val="FontStyle34"/>
          <w:rFonts w:ascii="Times New Roman" w:hAnsi="Times New Roman" w:cs="Times New Roman"/>
          <w:b/>
          <w:sz w:val="24"/>
          <w:szCs w:val="24"/>
        </w:rPr>
        <w:t>Обучение дошкольников спортивным играм начинают с...</w:t>
      </w:r>
    </w:p>
    <w:p w:rsidR="0089113B" w:rsidRPr="00E72493" w:rsidRDefault="0089113B" w:rsidP="00E72493">
      <w:pPr>
        <w:pStyle w:val="ListParagraph"/>
        <w:numPr>
          <w:ilvl w:val="0"/>
          <w:numId w:val="22"/>
        </w:numPr>
        <w:rPr>
          <w:rStyle w:val="FontStyle34"/>
          <w:rFonts w:ascii="Times New Roman" w:hAnsi="Times New Roman" w:cs="Times New Roman"/>
          <w:sz w:val="24"/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соревнований между отдельными детьми;</w:t>
      </w:r>
    </w:p>
    <w:p w:rsidR="0089113B" w:rsidRPr="00E72493" w:rsidRDefault="0089113B" w:rsidP="00E72493">
      <w:pPr>
        <w:pStyle w:val="ListParagraph"/>
        <w:numPr>
          <w:ilvl w:val="0"/>
          <w:numId w:val="22"/>
        </w:numPr>
        <w:rPr>
          <w:rStyle w:val="FontStyle34"/>
          <w:rFonts w:ascii="Times New Roman" w:hAnsi="Times New Roman" w:cs="Times New Roman"/>
          <w:sz w:val="24"/>
          <w:szCs w:val="24"/>
        </w:rPr>
      </w:pPr>
      <w:r w:rsidRPr="00E72493">
        <w:rPr>
          <w:rStyle w:val="FontStyle34"/>
          <w:rFonts w:ascii="Times New Roman" w:hAnsi="Times New Roman" w:cs="Times New Roman"/>
          <w:bCs/>
          <w:sz w:val="24"/>
          <w:szCs w:val="24"/>
        </w:rPr>
        <w:t>разучивания отдельных элементов техники игры;</w:t>
      </w:r>
    </w:p>
    <w:p w:rsidR="0089113B" w:rsidRPr="00E72493" w:rsidRDefault="0089113B" w:rsidP="00E72493">
      <w:pPr>
        <w:pStyle w:val="ListParagraph"/>
        <w:numPr>
          <w:ilvl w:val="0"/>
          <w:numId w:val="22"/>
        </w:numPr>
        <w:rPr>
          <w:rStyle w:val="FontStyle34"/>
          <w:rFonts w:ascii="Times New Roman" w:hAnsi="Times New Roman" w:cs="Times New Roman"/>
          <w:sz w:val="24"/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вопросов к детям;</w:t>
      </w:r>
    </w:p>
    <w:p w:rsidR="0089113B" w:rsidRPr="00E72493" w:rsidRDefault="0089113B" w:rsidP="00E72493">
      <w:pPr>
        <w:pStyle w:val="ListParagraph"/>
        <w:numPr>
          <w:ilvl w:val="0"/>
          <w:numId w:val="22"/>
        </w:numPr>
        <w:rPr>
          <w:rStyle w:val="FontStyle34"/>
          <w:rFonts w:ascii="Times New Roman" w:hAnsi="Times New Roman" w:cs="Times New Roman"/>
          <w:sz w:val="24"/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раздачи пособий;</w:t>
      </w:r>
    </w:p>
    <w:p w:rsidR="0089113B" w:rsidRPr="00E72493" w:rsidRDefault="0089113B" w:rsidP="00E72493">
      <w:pPr>
        <w:pStyle w:val="ListParagraph"/>
        <w:numPr>
          <w:ilvl w:val="0"/>
          <w:numId w:val="22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разметки площадки.</w:t>
      </w:r>
    </w:p>
    <w:p w:rsidR="0089113B" w:rsidRPr="006A1080" w:rsidRDefault="0089113B" w:rsidP="006A1080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rStyle w:val="FontStyle34"/>
          <w:rFonts w:ascii="Times New Roman" w:hAnsi="Times New Roman" w:cs="Times New Roman"/>
          <w:b/>
          <w:sz w:val="24"/>
          <w:szCs w:val="24"/>
        </w:rPr>
        <w:t>Старших дошкольников обучают следующим спортивным играм</w:t>
      </w:r>
      <w:r w:rsidRPr="006A1080">
        <w:rPr>
          <w:b/>
        </w:rPr>
        <w:t>:</w:t>
      </w:r>
    </w:p>
    <w:p w:rsidR="0089113B" w:rsidRPr="00E72493" w:rsidRDefault="0089113B" w:rsidP="00E72493">
      <w:pPr>
        <w:pStyle w:val="ListParagraph"/>
        <w:numPr>
          <w:ilvl w:val="0"/>
          <w:numId w:val="22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bCs/>
          <w:sz w:val="24"/>
          <w:szCs w:val="24"/>
        </w:rPr>
        <w:t>бадминтон, баскетбол, городки, настольный теннис, хоккей,  футбол</w:t>
      </w:r>
      <w:r w:rsidRPr="00E72493">
        <w:rPr>
          <w:szCs w:val="24"/>
        </w:rPr>
        <w:t>;</w:t>
      </w:r>
    </w:p>
    <w:p w:rsidR="0089113B" w:rsidRPr="00E72493" w:rsidRDefault="0089113B" w:rsidP="00E72493">
      <w:pPr>
        <w:pStyle w:val="ListParagraph"/>
        <w:numPr>
          <w:ilvl w:val="0"/>
          <w:numId w:val="22"/>
        </w:numPr>
        <w:rPr>
          <w:rStyle w:val="FontStyle34"/>
          <w:rFonts w:ascii="Times New Roman" w:hAnsi="Times New Roman" w:cs="Times New Roman"/>
          <w:sz w:val="24"/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баскетбол, городки, настольный теннис, бобслей, футбол;</w:t>
      </w:r>
    </w:p>
    <w:p w:rsidR="0089113B" w:rsidRPr="00E72493" w:rsidRDefault="0089113B" w:rsidP="00E72493">
      <w:pPr>
        <w:pStyle w:val="ListParagraph"/>
        <w:numPr>
          <w:ilvl w:val="0"/>
          <w:numId w:val="22"/>
        </w:numPr>
        <w:rPr>
          <w:rStyle w:val="FontStyle34"/>
          <w:rFonts w:ascii="Times New Roman" w:hAnsi="Times New Roman" w:cs="Times New Roman"/>
          <w:sz w:val="24"/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баскетбол, городки, настольный теннис, хоккей, футбол;</w:t>
      </w:r>
    </w:p>
    <w:p w:rsidR="0089113B" w:rsidRPr="00E72493" w:rsidRDefault="0089113B" w:rsidP="00E72493">
      <w:pPr>
        <w:pStyle w:val="ListParagraph"/>
        <w:numPr>
          <w:ilvl w:val="0"/>
          <w:numId w:val="22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волейбол, баскетбол, городки, настольный теннис, хоккей, футбол</w:t>
      </w:r>
      <w:r w:rsidRPr="00E72493">
        <w:rPr>
          <w:szCs w:val="24"/>
        </w:rPr>
        <w:t>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Осанкой называют:</w:t>
      </w:r>
    </w:p>
    <w:p w:rsidR="0089113B" w:rsidRPr="00E72493" w:rsidRDefault="0089113B" w:rsidP="00E72493">
      <w:pPr>
        <w:pStyle w:val="ListParagraph"/>
        <w:numPr>
          <w:ilvl w:val="0"/>
          <w:numId w:val="23"/>
        </w:numPr>
        <w:rPr>
          <w:szCs w:val="24"/>
        </w:rPr>
      </w:pPr>
      <w:r w:rsidRPr="00E72493">
        <w:rPr>
          <w:szCs w:val="24"/>
        </w:rPr>
        <w:t>силуэт человека;</w:t>
      </w:r>
    </w:p>
    <w:p w:rsidR="0089113B" w:rsidRPr="00E72493" w:rsidRDefault="0089113B" w:rsidP="00E72493">
      <w:pPr>
        <w:pStyle w:val="ListParagraph"/>
        <w:numPr>
          <w:ilvl w:val="0"/>
          <w:numId w:val="23"/>
        </w:numPr>
        <w:rPr>
          <w:szCs w:val="24"/>
        </w:rPr>
      </w:pPr>
      <w:r w:rsidRPr="00E72493">
        <w:rPr>
          <w:szCs w:val="24"/>
        </w:rPr>
        <w:t>качество позвоночника, обеспечивающее хорошее самочувствие и настроение;</w:t>
      </w:r>
    </w:p>
    <w:p w:rsidR="0089113B" w:rsidRPr="00E72493" w:rsidRDefault="0089113B" w:rsidP="00E72493">
      <w:pPr>
        <w:pStyle w:val="ListParagraph"/>
        <w:numPr>
          <w:ilvl w:val="0"/>
          <w:numId w:val="23"/>
        </w:numPr>
        <w:rPr>
          <w:szCs w:val="24"/>
        </w:rPr>
      </w:pPr>
      <w:r w:rsidRPr="00E72493">
        <w:rPr>
          <w:szCs w:val="24"/>
        </w:rPr>
        <w:t>пружинные характеристики позвоночника и стоп;</w:t>
      </w:r>
    </w:p>
    <w:p w:rsidR="0089113B" w:rsidRPr="00E72493" w:rsidRDefault="0089113B" w:rsidP="00E72493">
      <w:pPr>
        <w:pStyle w:val="ListParagraph"/>
        <w:numPr>
          <w:ilvl w:val="0"/>
          <w:numId w:val="23"/>
        </w:numPr>
        <w:rPr>
          <w:szCs w:val="24"/>
        </w:rPr>
      </w:pPr>
      <w:r w:rsidRPr="00E72493">
        <w:rPr>
          <w:szCs w:val="24"/>
        </w:rPr>
        <w:t>привычная поза человека в вертикальном положении.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Оптимальная степень овладения техникой действия, характеризующаяся автоматизированным (т.е. при минимальном контроле со стороны сознания) управлением движениями, высокой прочностью и надежностью исполнения, называется:</w:t>
      </w:r>
    </w:p>
    <w:p w:rsidR="0089113B" w:rsidRPr="00E72493" w:rsidRDefault="0089113B" w:rsidP="00E72493">
      <w:pPr>
        <w:pStyle w:val="ListParagraph"/>
        <w:numPr>
          <w:ilvl w:val="0"/>
          <w:numId w:val="24"/>
        </w:numPr>
        <w:rPr>
          <w:szCs w:val="24"/>
        </w:rPr>
      </w:pPr>
      <w:r w:rsidRPr="00E72493">
        <w:rPr>
          <w:szCs w:val="24"/>
        </w:rPr>
        <w:t>двигательным умением;</w:t>
      </w:r>
    </w:p>
    <w:p w:rsidR="0089113B" w:rsidRPr="00E72493" w:rsidRDefault="0089113B" w:rsidP="00E72493">
      <w:pPr>
        <w:pStyle w:val="ListParagraph"/>
        <w:numPr>
          <w:ilvl w:val="0"/>
          <w:numId w:val="24"/>
        </w:numPr>
        <w:rPr>
          <w:szCs w:val="24"/>
        </w:rPr>
      </w:pPr>
      <w:r w:rsidRPr="00E72493">
        <w:rPr>
          <w:szCs w:val="24"/>
        </w:rPr>
        <w:t>техническим мастерством;</w:t>
      </w:r>
    </w:p>
    <w:p w:rsidR="0089113B" w:rsidRPr="00E72493" w:rsidRDefault="0089113B" w:rsidP="00E72493">
      <w:pPr>
        <w:pStyle w:val="ListParagraph"/>
        <w:numPr>
          <w:ilvl w:val="0"/>
          <w:numId w:val="24"/>
        </w:numPr>
        <w:rPr>
          <w:szCs w:val="24"/>
        </w:rPr>
      </w:pPr>
      <w:r w:rsidRPr="00E72493">
        <w:rPr>
          <w:szCs w:val="24"/>
        </w:rPr>
        <w:t>двигательной одаренностью;</w:t>
      </w:r>
    </w:p>
    <w:p w:rsidR="0089113B" w:rsidRPr="00E72493" w:rsidRDefault="0089113B" w:rsidP="00E72493">
      <w:pPr>
        <w:pStyle w:val="ListParagraph"/>
        <w:numPr>
          <w:ilvl w:val="0"/>
          <w:numId w:val="24"/>
        </w:numPr>
        <w:rPr>
          <w:szCs w:val="24"/>
        </w:rPr>
      </w:pPr>
      <w:r w:rsidRPr="00E72493">
        <w:rPr>
          <w:szCs w:val="24"/>
        </w:rPr>
        <w:t>двигательным навыком.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Совокупность обобщенных положений или система взглядов на понимание сущности, содержания, методики и организации учебного процесса, а также особенностей деятельности обучающихся и обучаемых в ходе его осуществления, называется:</w:t>
      </w:r>
    </w:p>
    <w:p w:rsidR="0089113B" w:rsidRPr="00E72493" w:rsidRDefault="0089113B" w:rsidP="00E72493">
      <w:pPr>
        <w:pStyle w:val="ListParagraph"/>
        <w:numPr>
          <w:ilvl w:val="0"/>
          <w:numId w:val="25"/>
        </w:numPr>
        <w:rPr>
          <w:szCs w:val="24"/>
        </w:rPr>
      </w:pPr>
      <w:r w:rsidRPr="00E72493">
        <w:rPr>
          <w:szCs w:val="24"/>
        </w:rPr>
        <w:t>принципами обучения;</w:t>
      </w:r>
    </w:p>
    <w:p w:rsidR="0089113B" w:rsidRPr="00E72493" w:rsidRDefault="0089113B" w:rsidP="00E72493">
      <w:pPr>
        <w:pStyle w:val="ListParagraph"/>
        <w:numPr>
          <w:ilvl w:val="0"/>
          <w:numId w:val="25"/>
        </w:numPr>
        <w:rPr>
          <w:szCs w:val="24"/>
        </w:rPr>
      </w:pPr>
      <w:r w:rsidRPr="00E72493">
        <w:rPr>
          <w:szCs w:val="24"/>
        </w:rPr>
        <w:t>теорией или концепцией обучения;</w:t>
      </w:r>
    </w:p>
    <w:p w:rsidR="0089113B" w:rsidRPr="00E72493" w:rsidRDefault="0089113B" w:rsidP="00E72493">
      <w:pPr>
        <w:pStyle w:val="ListParagraph"/>
        <w:numPr>
          <w:ilvl w:val="0"/>
          <w:numId w:val="25"/>
        </w:numPr>
        <w:rPr>
          <w:szCs w:val="24"/>
        </w:rPr>
      </w:pPr>
      <w:r w:rsidRPr="00E72493">
        <w:rPr>
          <w:szCs w:val="24"/>
        </w:rPr>
        <w:t>обучением;</w:t>
      </w:r>
    </w:p>
    <w:p w:rsidR="0089113B" w:rsidRPr="00E72493" w:rsidRDefault="0089113B" w:rsidP="00E72493">
      <w:pPr>
        <w:pStyle w:val="ListParagraph"/>
        <w:numPr>
          <w:ilvl w:val="0"/>
          <w:numId w:val="25"/>
        </w:numPr>
        <w:rPr>
          <w:szCs w:val="24"/>
        </w:rPr>
      </w:pPr>
      <w:r w:rsidRPr="00E72493">
        <w:rPr>
          <w:szCs w:val="24"/>
        </w:rPr>
        <w:t>профессионально-педагогическим мастерством.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Какой принцип предусматривает оптимальное соответствие задач, средств и методов физического воспитания возможностям занимающихся?</w:t>
      </w:r>
    </w:p>
    <w:p w:rsidR="0089113B" w:rsidRPr="00E72493" w:rsidRDefault="0089113B" w:rsidP="00E72493">
      <w:pPr>
        <w:pStyle w:val="ListParagraph"/>
        <w:numPr>
          <w:ilvl w:val="0"/>
          <w:numId w:val="26"/>
        </w:numPr>
        <w:rPr>
          <w:szCs w:val="24"/>
        </w:rPr>
      </w:pPr>
      <w:r w:rsidRPr="00E72493">
        <w:rPr>
          <w:szCs w:val="24"/>
        </w:rPr>
        <w:t>принцип сознательности и активности;</w:t>
      </w:r>
    </w:p>
    <w:p w:rsidR="0089113B" w:rsidRPr="00E72493" w:rsidRDefault="0089113B" w:rsidP="00E72493">
      <w:pPr>
        <w:pStyle w:val="ListParagraph"/>
        <w:numPr>
          <w:ilvl w:val="0"/>
          <w:numId w:val="26"/>
        </w:numPr>
        <w:rPr>
          <w:szCs w:val="24"/>
        </w:rPr>
      </w:pPr>
      <w:r w:rsidRPr="00E72493">
        <w:rPr>
          <w:szCs w:val="24"/>
        </w:rPr>
        <w:t>принцип доступности и индивидуализации;</w:t>
      </w:r>
    </w:p>
    <w:p w:rsidR="0089113B" w:rsidRPr="00E72493" w:rsidRDefault="0089113B" w:rsidP="00E72493">
      <w:pPr>
        <w:pStyle w:val="ListParagraph"/>
        <w:numPr>
          <w:ilvl w:val="0"/>
          <w:numId w:val="26"/>
        </w:numPr>
        <w:rPr>
          <w:szCs w:val="24"/>
        </w:rPr>
      </w:pPr>
      <w:r w:rsidRPr="00E72493">
        <w:rPr>
          <w:szCs w:val="24"/>
        </w:rPr>
        <w:t>принцип научности;</w:t>
      </w:r>
    </w:p>
    <w:p w:rsidR="0089113B" w:rsidRPr="00E72493" w:rsidRDefault="0089113B" w:rsidP="00E72493">
      <w:pPr>
        <w:pStyle w:val="ListParagraph"/>
        <w:numPr>
          <w:ilvl w:val="0"/>
          <w:numId w:val="26"/>
        </w:numPr>
        <w:rPr>
          <w:szCs w:val="24"/>
        </w:rPr>
      </w:pPr>
      <w:r w:rsidRPr="00E72493">
        <w:rPr>
          <w:szCs w:val="24"/>
        </w:rPr>
        <w:t>принцип связи теории с практикой.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Под методами физического воспитания понимаются:</w:t>
      </w:r>
    </w:p>
    <w:p w:rsidR="0089113B" w:rsidRPr="00E72493" w:rsidRDefault="0089113B" w:rsidP="00E72493">
      <w:pPr>
        <w:pStyle w:val="ListParagraph"/>
        <w:numPr>
          <w:ilvl w:val="0"/>
          <w:numId w:val="27"/>
        </w:numPr>
        <w:rPr>
          <w:szCs w:val="24"/>
        </w:rPr>
      </w:pPr>
      <w:r w:rsidRPr="00E72493">
        <w:rPr>
          <w:szCs w:val="24"/>
        </w:rPr>
        <w:t>основные положения, определяющие содержание, организационные формы учебного процесса в соответствии с его общими целями и закономерностями;</w:t>
      </w:r>
    </w:p>
    <w:p w:rsidR="0089113B" w:rsidRPr="00E72493" w:rsidRDefault="0089113B" w:rsidP="00E72493">
      <w:pPr>
        <w:pStyle w:val="ListParagraph"/>
        <w:numPr>
          <w:ilvl w:val="0"/>
          <w:numId w:val="27"/>
        </w:numPr>
        <w:rPr>
          <w:szCs w:val="24"/>
        </w:rPr>
      </w:pPr>
      <w:r w:rsidRPr="00E72493">
        <w:rPr>
          <w:szCs w:val="24"/>
        </w:rPr>
        <w:t>те руководящие положения, которые раскрывают отдельные стороны применения того или иного принципа обучения;</w:t>
      </w:r>
    </w:p>
    <w:p w:rsidR="0089113B" w:rsidRPr="00E72493" w:rsidRDefault="0089113B" w:rsidP="00E72493">
      <w:pPr>
        <w:pStyle w:val="ListParagraph"/>
        <w:numPr>
          <w:ilvl w:val="0"/>
          <w:numId w:val="27"/>
        </w:numPr>
        <w:rPr>
          <w:szCs w:val="24"/>
        </w:rPr>
      </w:pPr>
      <w:r w:rsidRPr="00E72493">
        <w:rPr>
          <w:szCs w:val="24"/>
        </w:rPr>
        <w:t>конкретные побуждения, причины, заставляющие личность действовать, выполнять двигательные действия;</w:t>
      </w:r>
    </w:p>
    <w:p w:rsidR="0089113B" w:rsidRPr="00E72493" w:rsidRDefault="0089113B" w:rsidP="00E72493">
      <w:pPr>
        <w:pStyle w:val="ListParagraph"/>
        <w:numPr>
          <w:ilvl w:val="0"/>
          <w:numId w:val="27"/>
        </w:numPr>
        <w:rPr>
          <w:szCs w:val="24"/>
        </w:rPr>
      </w:pPr>
      <w:r w:rsidRPr="00E72493">
        <w:rPr>
          <w:szCs w:val="24"/>
        </w:rPr>
        <w:t>способы применения физических упражнений.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К специфическим методам физического воспитания относятся:</w:t>
      </w:r>
    </w:p>
    <w:p w:rsidR="0089113B" w:rsidRPr="00E72493" w:rsidRDefault="0089113B" w:rsidP="00E72493">
      <w:pPr>
        <w:pStyle w:val="ListParagraph"/>
        <w:numPr>
          <w:ilvl w:val="0"/>
          <w:numId w:val="28"/>
        </w:numPr>
        <w:rPr>
          <w:szCs w:val="24"/>
        </w:rPr>
      </w:pPr>
      <w:r w:rsidRPr="00E72493">
        <w:rPr>
          <w:szCs w:val="24"/>
        </w:rPr>
        <w:t>словесные методы (распоряжения, команды, указания) и методы наглядного воздействия;</w:t>
      </w:r>
    </w:p>
    <w:p w:rsidR="0089113B" w:rsidRPr="00E72493" w:rsidRDefault="0089113B" w:rsidP="00E72493">
      <w:pPr>
        <w:pStyle w:val="ListParagraph"/>
        <w:numPr>
          <w:ilvl w:val="0"/>
          <w:numId w:val="28"/>
        </w:numPr>
        <w:rPr>
          <w:szCs w:val="24"/>
        </w:rPr>
      </w:pPr>
      <w:r w:rsidRPr="00E72493">
        <w:rPr>
          <w:szCs w:val="24"/>
        </w:rPr>
        <w:t>методы строго регламентированного упражнения, игровой и соревновательный метод;</w:t>
      </w:r>
    </w:p>
    <w:p w:rsidR="0089113B" w:rsidRPr="00E72493" w:rsidRDefault="0089113B" w:rsidP="00E72493">
      <w:pPr>
        <w:pStyle w:val="ListParagraph"/>
        <w:numPr>
          <w:ilvl w:val="0"/>
          <w:numId w:val="28"/>
        </w:numPr>
        <w:rPr>
          <w:szCs w:val="24"/>
        </w:rPr>
      </w:pPr>
      <w:r w:rsidRPr="00E72493">
        <w:rPr>
          <w:szCs w:val="24"/>
        </w:rPr>
        <w:t>методы срочной информации;</w:t>
      </w:r>
    </w:p>
    <w:p w:rsidR="0089113B" w:rsidRPr="00E72493" w:rsidRDefault="0089113B" w:rsidP="00E72493">
      <w:pPr>
        <w:pStyle w:val="ListParagraph"/>
        <w:numPr>
          <w:ilvl w:val="0"/>
          <w:numId w:val="28"/>
        </w:numPr>
        <w:rPr>
          <w:szCs w:val="24"/>
        </w:rPr>
      </w:pPr>
      <w:r w:rsidRPr="00E72493">
        <w:rPr>
          <w:szCs w:val="24"/>
        </w:rPr>
        <w:t>практический метод, видеометод, методы самостоятельной работы, методы контроля и самоконтроля.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Нагрузки на гимнастике должны быть:</w:t>
      </w:r>
    </w:p>
    <w:p w:rsidR="0089113B" w:rsidRPr="00E72493" w:rsidRDefault="0089113B" w:rsidP="00E72493">
      <w:pPr>
        <w:pStyle w:val="ListParagraph"/>
        <w:numPr>
          <w:ilvl w:val="0"/>
          <w:numId w:val="29"/>
        </w:numPr>
        <w:rPr>
          <w:szCs w:val="24"/>
        </w:rPr>
      </w:pPr>
      <w:r w:rsidRPr="00E72493">
        <w:rPr>
          <w:szCs w:val="24"/>
        </w:rPr>
        <w:t>разной интенсивности;</w:t>
      </w:r>
    </w:p>
    <w:p w:rsidR="0089113B" w:rsidRPr="00E72493" w:rsidRDefault="0089113B" w:rsidP="00E72493">
      <w:pPr>
        <w:pStyle w:val="ListParagraph"/>
        <w:numPr>
          <w:ilvl w:val="0"/>
          <w:numId w:val="29"/>
        </w:numPr>
        <w:rPr>
          <w:szCs w:val="24"/>
        </w:rPr>
      </w:pPr>
      <w:r w:rsidRPr="00E72493">
        <w:rPr>
          <w:szCs w:val="24"/>
        </w:rPr>
        <w:t>на все группы мышц;</w:t>
      </w:r>
    </w:p>
    <w:p w:rsidR="0089113B" w:rsidRPr="00E72493" w:rsidRDefault="0089113B" w:rsidP="00E72493">
      <w:pPr>
        <w:pStyle w:val="ListParagraph"/>
        <w:numPr>
          <w:ilvl w:val="0"/>
          <w:numId w:val="29"/>
        </w:numPr>
        <w:rPr>
          <w:szCs w:val="24"/>
        </w:rPr>
      </w:pPr>
      <w:r w:rsidRPr="00E72493">
        <w:rPr>
          <w:szCs w:val="24"/>
        </w:rPr>
        <w:t>на мышцы-разгибатели;</w:t>
      </w:r>
    </w:p>
    <w:p w:rsidR="0089113B" w:rsidRPr="00E72493" w:rsidRDefault="0089113B" w:rsidP="00E72493">
      <w:pPr>
        <w:pStyle w:val="ListParagraph"/>
        <w:numPr>
          <w:ilvl w:val="0"/>
          <w:numId w:val="29"/>
        </w:numPr>
        <w:rPr>
          <w:szCs w:val="24"/>
        </w:rPr>
      </w:pPr>
      <w:r w:rsidRPr="00E72493">
        <w:rPr>
          <w:szCs w:val="24"/>
        </w:rPr>
        <w:t>на крупные группы мышц.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Физические качества – это …:</w:t>
      </w:r>
    </w:p>
    <w:p w:rsidR="0089113B" w:rsidRPr="00E72493" w:rsidRDefault="0089113B" w:rsidP="00E72493">
      <w:pPr>
        <w:pStyle w:val="ListParagraph"/>
        <w:numPr>
          <w:ilvl w:val="0"/>
          <w:numId w:val="30"/>
        </w:numPr>
        <w:rPr>
          <w:szCs w:val="24"/>
        </w:rPr>
      </w:pPr>
      <w:r w:rsidRPr="00E72493">
        <w:rPr>
          <w:szCs w:val="24"/>
        </w:rPr>
        <w:t>индивидуальные особенности, определяющие уровень двигательных возможностей человека;</w:t>
      </w:r>
    </w:p>
    <w:p w:rsidR="0089113B" w:rsidRPr="00E72493" w:rsidRDefault="0089113B" w:rsidP="00E72493">
      <w:pPr>
        <w:pStyle w:val="ListParagraph"/>
        <w:numPr>
          <w:ilvl w:val="0"/>
          <w:numId w:val="30"/>
        </w:numPr>
        <w:rPr>
          <w:szCs w:val="24"/>
        </w:rPr>
      </w:pPr>
      <w:r w:rsidRPr="00E72493">
        <w:rPr>
          <w:szCs w:val="24"/>
        </w:rPr>
        <w:t>врожденные (унаследованные генетически) морфофункциональные качества, благодаря которым возможна физическая (материально выраженная) активность человека, получающая свое полное проявление в целесообразной двигательной деятельности;</w:t>
      </w:r>
    </w:p>
    <w:p w:rsidR="0089113B" w:rsidRPr="00E72493" w:rsidRDefault="0089113B" w:rsidP="00E72493">
      <w:pPr>
        <w:pStyle w:val="ListParagraph"/>
        <w:numPr>
          <w:ilvl w:val="0"/>
          <w:numId w:val="30"/>
        </w:numPr>
        <w:rPr>
          <w:szCs w:val="24"/>
        </w:rPr>
      </w:pPr>
      <w:r w:rsidRPr="00E72493">
        <w:rPr>
          <w:szCs w:val="24"/>
        </w:rPr>
        <w:t>комплекс различных проявлений человека в определенной двигательной деятельности;</w:t>
      </w:r>
    </w:p>
    <w:p w:rsidR="0089113B" w:rsidRPr="00E72493" w:rsidRDefault="0089113B" w:rsidP="00E72493">
      <w:pPr>
        <w:pStyle w:val="ListParagraph"/>
        <w:numPr>
          <w:ilvl w:val="0"/>
          <w:numId w:val="30"/>
        </w:numPr>
        <w:rPr>
          <w:szCs w:val="24"/>
        </w:rPr>
      </w:pPr>
      <w:r w:rsidRPr="00E72493">
        <w:rPr>
          <w:szCs w:val="24"/>
        </w:rPr>
        <w:t>комплекс способностей занимающихся физической культурой и спортом, выраженных в конкретных результатах.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Уровень развития двигательных способностей человека определяется:</w:t>
      </w:r>
    </w:p>
    <w:p w:rsidR="0089113B" w:rsidRPr="00E72493" w:rsidRDefault="0089113B" w:rsidP="00E72493">
      <w:pPr>
        <w:pStyle w:val="ListParagraph"/>
        <w:numPr>
          <w:ilvl w:val="0"/>
          <w:numId w:val="31"/>
        </w:numPr>
        <w:rPr>
          <w:szCs w:val="24"/>
        </w:rPr>
      </w:pPr>
      <w:r w:rsidRPr="00E72493">
        <w:rPr>
          <w:szCs w:val="24"/>
        </w:rPr>
        <w:t>тестами (контрольными упражнениями);</w:t>
      </w:r>
    </w:p>
    <w:p w:rsidR="0089113B" w:rsidRPr="00E72493" w:rsidRDefault="0089113B" w:rsidP="00E72493">
      <w:pPr>
        <w:pStyle w:val="ListParagraph"/>
        <w:numPr>
          <w:ilvl w:val="0"/>
          <w:numId w:val="31"/>
        </w:numPr>
        <w:rPr>
          <w:szCs w:val="24"/>
        </w:rPr>
      </w:pPr>
      <w:r w:rsidRPr="00E72493">
        <w:rPr>
          <w:szCs w:val="24"/>
        </w:rPr>
        <w:t>индивидуальными спортивными результатами;</w:t>
      </w:r>
    </w:p>
    <w:p w:rsidR="0089113B" w:rsidRPr="00E72493" w:rsidRDefault="0089113B" w:rsidP="00E72493">
      <w:pPr>
        <w:pStyle w:val="ListParagraph"/>
        <w:numPr>
          <w:ilvl w:val="0"/>
          <w:numId w:val="31"/>
        </w:numPr>
        <w:rPr>
          <w:szCs w:val="24"/>
        </w:rPr>
      </w:pPr>
      <w:r w:rsidRPr="00E72493">
        <w:rPr>
          <w:szCs w:val="24"/>
        </w:rPr>
        <w:t>разрядными нормативами единой спортивной классификации;</w:t>
      </w:r>
    </w:p>
    <w:p w:rsidR="0089113B" w:rsidRPr="00E72493" w:rsidRDefault="0089113B" w:rsidP="00E72493">
      <w:pPr>
        <w:pStyle w:val="ListParagraph"/>
        <w:numPr>
          <w:ilvl w:val="0"/>
          <w:numId w:val="31"/>
        </w:numPr>
        <w:rPr>
          <w:szCs w:val="24"/>
        </w:rPr>
      </w:pPr>
      <w:r w:rsidRPr="00E72493">
        <w:rPr>
          <w:szCs w:val="24"/>
        </w:rPr>
        <w:t>индивидуальной реакцией организма на внешнюю (стандартную нагрузку).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rStyle w:val="FontStyle34"/>
          <w:rFonts w:ascii="Times New Roman" w:hAnsi="Times New Roman" w:cs="Times New Roman"/>
          <w:b/>
          <w:sz w:val="24"/>
          <w:szCs w:val="24"/>
        </w:rPr>
        <w:t>Способность преодолевать внешнее сопротивление или противодействие ему путем мышечных усилий — это ...</w:t>
      </w:r>
      <w:r w:rsidRPr="006A1080">
        <w:rPr>
          <w:b/>
        </w:rPr>
        <w:t>:</w:t>
      </w:r>
    </w:p>
    <w:p w:rsidR="0089113B" w:rsidRPr="00E72493" w:rsidRDefault="0089113B" w:rsidP="00E72493">
      <w:pPr>
        <w:pStyle w:val="ListParagraph"/>
        <w:numPr>
          <w:ilvl w:val="0"/>
          <w:numId w:val="32"/>
        </w:numPr>
        <w:rPr>
          <w:szCs w:val="24"/>
        </w:rPr>
      </w:pPr>
      <w:r w:rsidRPr="00E72493">
        <w:rPr>
          <w:szCs w:val="24"/>
        </w:rPr>
        <w:t>сила;</w:t>
      </w:r>
    </w:p>
    <w:p w:rsidR="0089113B" w:rsidRPr="00E72493" w:rsidRDefault="0089113B" w:rsidP="00E72493">
      <w:pPr>
        <w:pStyle w:val="ListParagraph"/>
        <w:numPr>
          <w:ilvl w:val="0"/>
          <w:numId w:val="32"/>
        </w:numPr>
        <w:rPr>
          <w:szCs w:val="24"/>
        </w:rPr>
      </w:pPr>
      <w:r w:rsidRPr="00E72493">
        <w:rPr>
          <w:szCs w:val="24"/>
        </w:rPr>
        <w:t>выносливость;</w:t>
      </w:r>
    </w:p>
    <w:p w:rsidR="0089113B" w:rsidRPr="00E72493" w:rsidRDefault="0089113B" w:rsidP="00E72493">
      <w:pPr>
        <w:pStyle w:val="ListParagraph"/>
        <w:numPr>
          <w:ilvl w:val="0"/>
          <w:numId w:val="32"/>
        </w:numPr>
        <w:rPr>
          <w:szCs w:val="24"/>
        </w:rPr>
      </w:pPr>
      <w:r w:rsidRPr="00E72493">
        <w:rPr>
          <w:szCs w:val="24"/>
        </w:rPr>
        <w:t>быстрота;</w:t>
      </w:r>
    </w:p>
    <w:p w:rsidR="0089113B" w:rsidRPr="00E72493" w:rsidRDefault="0089113B" w:rsidP="00E72493">
      <w:pPr>
        <w:pStyle w:val="ListParagraph"/>
        <w:numPr>
          <w:ilvl w:val="0"/>
          <w:numId w:val="32"/>
        </w:numPr>
        <w:rPr>
          <w:szCs w:val="24"/>
        </w:rPr>
      </w:pPr>
      <w:r w:rsidRPr="00E72493">
        <w:rPr>
          <w:szCs w:val="24"/>
        </w:rPr>
        <w:t>ловкость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rStyle w:val="FontStyle34"/>
          <w:rFonts w:ascii="Times New Roman" w:hAnsi="Times New Roman" w:cs="Times New Roman"/>
          <w:b/>
          <w:sz w:val="24"/>
          <w:szCs w:val="24"/>
        </w:rPr>
      </w:pPr>
      <w:r w:rsidRPr="006A1080">
        <w:rPr>
          <w:b/>
        </w:rPr>
        <w:t>Три составных элемента техники физических упражнений</w:t>
      </w:r>
      <w:r w:rsidRPr="006A1080">
        <w:rPr>
          <w:rStyle w:val="FontStyle34"/>
          <w:rFonts w:ascii="Times New Roman" w:hAnsi="Times New Roman" w:cs="Times New Roman"/>
          <w:b/>
          <w:sz w:val="24"/>
          <w:szCs w:val="24"/>
        </w:rPr>
        <w:t>...</w:t>
      </w:r>
    </w:p>
    <w:p w:rsidR="0089113B" w:rsidRPr="00E72493" w:rsidRDefault="0089113B" w:rsidP="00E72493">
      <w:pPr>
        <w:pStyle w:val="ListParagraph"/>
        <w:numPr>
          <w:ilvl w:val="0"/>
          <w:numId w:val="33"/>
        </w:numPr>
        <w:rPr>
          <w:szCs w:val="24"/>
        </w:rPr>
      </w:pPr>
      <w:r w:rsidRPr="00E72493">
        <w:rPr>
          <w:szCs w:val="24"/>
        </w:rPr>
        <w:t>основа техники, главное звено, детали техники;</w:t>
      </w:r>
    </w:p>
    <w:p w:rsidR="0089113B" w:rsidRPr="00E72493" w:rsidRDefault="0089113B" w:rsidP="00E72493">
      <w:pPr>
        <w:pStyle w:val="ListParagraph"/>
        <w:numPr>
          <w:ilvl w:val="0"/>
          <w:numId w:val="33"/>
        </w:numPr>
        <w:rPr>
          <w:szCs w:val="24"/>
        </w:rPr>
      </w:pPr>
      <w:r w:rsidRPr="00E72493">
        <w:rPr>
          <w:szCs w:val="24"/>
        </w:rPr>
        <w:t xml:space="preserve">торостепенные детали техники, основная часть техники, </w:t>
      </w:r>
      <w:r w:rsidRPr="00E72493">
        <w:rPr>
          <w:bCs/>
          <w:szCs w:val="24"/>
        </w:rPr>
        <w:t>детали техники</w:t>
      </w:r>
      <w:r w:rsidRPr="00E72493">
        <w:rPr>
          <w:szCs w:val="24"/>
        </w:rPr>
        <w:t>;</w:t>
      </w:r>
    </w:p>
    <w:p w:rsidR="0089113B" w:rsidRPr="00E72493" w:rsidRDefault="0089113B" w:rsidP="00E72493">
      <w:pPr>
        <w:pStyle w:val="ListParagraph"/>
        <w:numPr>
          <w:ilvl w:val="0"/>
          <w:numId w:val="33"/>
        </w:numPr>
        <w:rPr>
          <w:szCs w:val="24"/>
        </w:rPr>
      </w:pPr>
      <w:r w:rsidRPr="00E72493">
        <w:rPr>
          <w:szCs w:val="24"/>
        </w:rPr>
        <w:t>определяющее звено, торостепенные детали техники, основная часть техники;</w:t>
      </w:r>
    </w:p>
    <w:p w:rsidR="0089113B" w:rsidRPr="00E72493" w:rsidRDefault="0089113B" w:rsidP="00E72493">
      <w:pPr>
        <w:pStyle w:val="ListParagraph"/>
        <w:numPr>
          <w:ilvl w:val="0"/>
          <w:numId w:val="33"/>
        </w:numPr>
        <w:rPr>
          <w:szCs w:val="24"/>
        </w:rPr>
      </w:pPr>
      <w:r w:rsidRPr="00E72493">
        <w:rPr>
          <w:szCs w:val="24"/>
        </w:rPr>
        <w:t>основа техники, основная часть техники, детали техники.</w:t>
      </w:r>
      <w:r w:rsidRPr="00E72493">
        <w:rPr>
          <w:rStyle w:val="FontStyle34"/>
          <w:rFonts w:ascii="Times New Roman" w:hAnsi="Times New Roman" w:cs="Times New Roman"/>
          <w:bCs/>
          <w:sz w:val="24"/>
          <w:szCs w:val="24"/>
        </w:rPr>
        <w:t>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rStyle w:val="FontStyle34"/>
          <w:rFonts w:ascii="Times New Roman" w:hAnsi="Times New Roman" w:cs="Times New Roman"/>
          <w:b/>
          <w:sz w:val="24"/>
          <w:szCs w:val="24"/>
        </w:rPr>
        <w:t>Процесс неоднократного воспроизведения двигательных действий, которые организуются в соответствии с дидактическими принципами обучения, — это</w:t>
      </w:r>
      <w:r w:rsidRPr="006A1080">
        <w:rPr>
          <w:b/>
        </w:rPr>
        <w:t xml:space="preserve"> …</w:t>
      </w:r>
    </w:p>
    <w:p w:rsidR="0089113B" w:rsidRPr="00E72493" w:rsidRDefault="0089113B" w:rsidP="00E72493">
      <w:pPr>
        <w:pStyle w:val="ListParagraph"/>
        <w:numPr>
          <w:ilvl w:val="0"/>
          <w:numId w:val="34"/>
        </w:numPr>
        <w:rPr>
          <w:szCs w:val="24"/>
        </w:rPr>
      </w:pPr>
      <w:r w:rsidRPr="00E72493">
        <w:rPr>
          <w:szCs w:val="24"/>
        </w:rPr>
        <w:t>движение;</w:t>
      </w:r>
    </w:p>
    <w:p w:rsidR="0089113B" w:rsidRPr="00E72493" w:rsidRDefault="0089113B" w:rsidP="00E72493">
      <w:pPr>
        <w:pStyle w:val="ListParagraph"/>
        <w:numPr>
          <w:ilvl w:val="0"/>
          <w:numId w:val="34"/>
        </w:numPr>
        <w:rPr>
          <w:szCs w:val="24"/>
        </w:rPr>
      </w:pPr>
      <w:r w:rsidRPr="00E72493">
        <w:rPr>
          <w:szCs w:val="24"/>
        </w:rPr>
        <w:t>упражнение;</w:t>
      </w:r>
    </w:p>
    <w:p w:rsidR="0089113B" w:rsidRPr="00E72493" w:rsidRDefault="0089113B" w:rsidP="00E72493">
      <w:pPr>
        <w:pStyle w:val="ListParagraph"/>
        <w:numPr>
          <w:ilvl w:val="0"/>
          <w:numId w:val="34"/>
        </w:numPr>
        <w:rPr>
          <w:szCs w:val="24"/>
        </w:rPr>
      </w:pPr>
      <w:r w:rsidRPr="00E72493">
        <w:rPr>
          <w:szCs w:val="24"/>
        </w:rPr>
        <w:t>гимнастика;</w:t>
      </w:r>
    </w:p>
    <w:p w:rsidR="0089113B" w:rsidRPr="00E72493" w:rsidRDefault="0089113B" w:rsidP="00E72493">
      <w:pPr>
        <w:pStyle w:val="ListParagraph"/>
        <w:numPr>
          <w:ilvl w:val="0"/>
          <w:numId w:val="34"/>
        </w:numPr>
        <w:rPr>
          <w:szCs w:val="24"/>
        </w:rPr>
      </w:pPr>
      <w:r w:rsidRPr="00E72493">
        <w:rPr>
          <w:szCs w:val="24"/>
        </w:rPr>
        <w:t>спорт.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Под техникой физических упражнений понимают:</w:t>
      </w:r>
    </w:p>
    <w:p w:rsidR="0089113B" w:rsidRPr="00E72493" w:rsidRDefault="0089113B" w:rsidP="00E72493">
      <w:pPr>
        <w:pStyle w:val="ListParagraph"/>
        <w:numPr>
          <w:ilvl w:val="0"/>
          <w:numId w:val="35"/>
        </w:numPr>
        <w:rPr>
          <w:szCs w:val="24"/>
        </w:rPr>
      </w:pPr>
      <w:r w:rsidRPr="00E72493">
        <w:rPr>
          <w:szCs w:val="24"/>
        </w:rPr>
        <w:t>способы выполнения двигательных действий, с помощью которых двигательная задача решается целесообразно с относительно большой эффективностью;</w:t>
      </w:r>
    </w:p>
    <w:p w:rsidR="0089113B" w:rsidRPr="00E72493" w:rsidRDefault="0089113B" w:rsidP="00E72493">
      <w:pPr>
        <w:pStyle w:val="ListParagraph"/>
        <w:numPr>
          <w:ilvl w:val="0"/>
          <w:numId w:val="35"/>
        </w:numPr>
        <w:rPr>
          <w:szCs w:val="24"/>
        </w:rPr>
      </w:pPr>
      <w:r w:rsidRPr="00E72493">
        <w:rPr>
          <w:szCs w:val="24"/>
        </w:rPr>
        <w:t>способы выполнения двигательного действия, оставляющие эстетически благоприятное впечатление;</w:t>
      </w:r>
    </w:p>
    <w:p w:rsidR="0089113B" w:rsidRPr="00E72493" w:rsidRDefault="0089113B" w:rsidP="00E72493">
      <w:pPr>
        <w:pStyle w:val="ListParagraph"/>
        <w:numPr>
          <w:ilvl w:val="0"/>
          <w:numId w:val="35"/>
        </w:numPr>
        <w:rPr>
          <w:szCs w:val="24"/>
        </w:rPr>
      </w:pPr>
      <w:r w:rsidRPr="00E72493">
        <w:rPr>
          <w:szCs w:val="24"/>
        </w:rPr>
        <w:t>определенную упорядоченность и согласованность как процессов, так и элементов содержания данного упражнения;</w:t>
      </w:r>
    </w:p>
    <w:p w:rsidR="0089113B" w:rsidRPr="00E72493" w:rsidRDefault="0089113B" w:rsidP="00E72493">
      <w:pPr>
        <w:pStyle w:val="ListParagraph"/>
        <w:numPr>
          <w:ilvl w:val="0"/>
          <w:numId w:val="35"/>
        </w:numPr>
        <w:rPr>
          <w:szCs w:val="24"/>
        </w:rPr>
      </w:pPr>
      <w:r w:rsidRPr="00E72493">
        <w:rPr>
          <w:szCs w:val="24"/>
        </w:rPr>
        <w:t>видимую форму, которая характеризуется соотношением пространственных, временных и динамических (силовых) параметров движения.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Эффект физических упражнений определяется прежде всего:</w:t>
      </w:r>
    </w:p>
    <w:p w:rsidR="0089113B" w:rsidRPr="00E72493" w:rsidRDefault="0089113B" w:rsidP="00E72493">
      <w:pPr>
        <w:pStyle w:val="ListParagraph"/>
        <w:numPr>
          <w:ilvl w:val="0"/>
          <w:numId w:val="36"/>
        </w:numPr>
        <w:rPr>
          <w:szCs w:val="24"/>
        </w:rPr>
      </w:pPr>
      <w:r w:rsidRPr="00E72493">
        <w:rPr>
          <w:szCs w:val="24"/>
        </w:rPr>
        <w:t>их формой;</w:t>
      </w:r>
    </w:p>
    <w:p w:rsidR="0089113B" w:rsidRPr="00E72493" w:rsidRDefault="0089113B" w:rsidP="00E72493">
      <w:pPr>
        <w:pStyle w:val="ListParagraph"/>
        <w:numPr>
          <w:ilvl w:val="0"/>
          <w:numId w:val="36"/>
        </w:numPr>
        <w:rPr>
          <w:szCs w:val="24"/>
        </w:rPr>
      </w:pPr>
      <w:r w:rsidRPr="00E72493">
        <w:rPr>
          <w:szCs w:val="24"/>
        </w:rPr>
        <w:t>их содержанием;</w:t>
      </w:r>
    </w:p>
    <w:p w:rsidR="0089113B" w:rsidRPr="00E72493" w:rsidRDefault="0089113B" w:rsidP="00E72493">
      <w:pPr>
        <w:pStyle w:val="ListParagraph"/>
        <w:numPr>
          <w:ilvl w:val="0"/>
          <w:numId w:val="36"/>
        </w:numPr>
        <w:rPr>
          <w:szCs w:val="24"/>
        </w:rPr>
      </w:pPr>
      <w:r w:rsidRPr="00E72493">
        <w:rPr>
          <w:szCs w:val="24"/>
        </w:rPr>
        <w:t>темпом движения;</w:t>
      </w:r>
    </w:p>
    <w:p w:rsidR="0089113B" w:rsidRPr="00E72493" w:rsidRDefault="0089113B" w:rsidP="00E72493">
      <w:pPr>
        <w:pStyle w:val="ListParagraph"/>
        <w:numPr>
          <w:ilvl w:val="0"/>
          <w:numId w:val="36"/>
        </w:numPr>
        <w:rPr>
          <w:szCs w:val="24"/>
        </w:rPr>
      </w:pPr>
      <w:r w:rsidRPr="00E72493">
        <w:rPr>
          <w:szCs w:val="24"/>
        </w:rPr>
        <w:t>длительностью их выполнения.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 xml:space="preserve">Укажите способы организации детей во время обучения движениям: </w:t>
      </w:r>
    </w:p>
    <w:p w:rsidR="0089113B" w:rsidRPr="00E72493" w:rsidRDefault="0089113B" w:rsidP="00E72493">
      <w:pPr>
        <w:pStyle w:val="ListParagraph"/>
        <w:numPr>
          <w:ilvl w:val="0"/>
          <w:numId w:val="37"/>
        </w:numPr>
        <w:rPr>
          <w:szCs w:val="24"/>
        </w:rPr>
      </w:pPr>
      <w:r w:rsidRPr="00E72493">
        <w:rPr>
          <w:szCs w:val="24"/>
        </w:rPr>
        <w:t>посменный; групповой; поточный; фронтальный; индивидуальный;</w:t>
      </w:r>
    </w:p>
    <w:p w:rsidR="0089113B" w:rsidRPr="00E72493" w:rsidRDefault="0089113B" w:rsidP="00E72493">
      <w:pPr>
        <w:pStyle w:val="ListParagraph"/>
        <w:numPr>
          <w:ilvl w:val="0"/>
          <w:numId w:val="37"/>
        </w:numPr>
        <w:rPr>
          <w:szCs w:val="24"/>
        </w:rPr>
      </w:pPr>
      <w:r w:rsidRPr="00E72493">
        <w:rPr>
          <w:szCs w:val="24"/>
        </w:rPr>
        <w:t>по звеньям; в колонну; в шеренгу;</w:t>
      </w:r>
    </w:p>
    <w:p w:rsidR="0089113B" w:rsidRPr="00E72493" w:rsidRDefault="0089113B" w:rsidP="00E72493">
      <w:pPr>
        <w:pStyle w:val="ListParagraph"/>
        <w:numPr>
          <w:ilvl w:val="0"/>
          <w:numId w:val="37"/>
        </w:numPr>
        <w:rPr>
          <w:szCs w:val="24"/>
        </w:rPr>
      </w:pPr>
      <w:r w:rsidRPr="00E72493">
        <w:rPr>
          <w:bCs/>
          <w:szCs w:val="24"/>
        </w:rPr>
        <w:t xml:space="preserve">посменный; поточный; </w:t>
      </w:r>
      <w:r w:rsidRPr="00E72493">
        <w:rPr>
          <w:szCs w:val="24"/>
        </w:rPr>
        <w:t>по звеньям; в колонну;</w:t>
      </w:r>
    </w:p>
    <w:p w:rsidR="0089113B" w:rsidRPr="00E72493" w:rsidRDefault="0089113B" w:rsidP="00E72493">
      <w:pPr>
        <w:pStyle w:val="ListParagraph"/>
        <w:numPr>
          <w:ilvl w:val="0"/>
          <w:numId w:val="37"/>
        </w:numPr>
        <w:rPr>
          <w:szCs w:val="24"/>
        </w:rPr>
      </w:pPr>
      <w:r w:rsidRPr="00E72493">
        <w:rPr>
          <w:bCs/>
          <w:szCs w:val="24"/>
        </w:rPr>
        <w:t>групповой; поточный;</w:t>
      </w:r>
      <w:r w:rsidRPr="00E72493">
        <w:rPr>
          <w:szCs w:val="24"/>
        </w:rPr>
        <w:t xml:space="preserve"> в колонну; в шеренгу.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Укажите виды построений:</w:t>
      </w:r>
    </w:p>
    <w:p w:rsidR="0089113B" w:rsidRPr="00E72493" w:rsidRDefault="0089113B" w:rsidP="00E72493">
      <w:pPr>
        <w:pStyle w:val="ListParagraph"/>
        <w:numPr>
          <w:ilvl w:val="0"/>
          <w:numId w:val="38"/>
        </w:numPr>
        <w:rPr>
          <w:szCs w:val="24"/>
        </w:rPr>
      </w:pPr>
      <w:r w:rsidRPr="00E72493">
        <w:rPr>
          <w:szCs w:val="24"/>
        </w:rPr>
        <w:t>врассыпную, колонна, в круг, шеренга;</w:t>
      </w:r>
    </w:p>
    <w:p w:rsidR="0089113B" w:rsidRPr="00E72493" w:rsidRDefault="0089113B" w:rsidP="00E72493">
      <w:pPr>
        <w:pStyle w:val="ListParagraph"/>
        <w:numPr>
          <w:ilvl w:val="0"/>
          <w:numId w:val="38"/>
        </w:numPr>
        <w:rPr>
          <w:szCs w:val="24"/>
        </w:rPr>
      </w:pPr>
      <w:r w:rsidRPr="00E72493">
        <w:rPr>
          <w:szCs w:val="24"/>
        </w:rPr>
        <w:t xml:space="preserve">через середину по три, </w:t>
      </w:r>
      <w:r w:rsidRPr="00E72493">
        <w:rPr>
          <w:bCs/>
          <w:szCs w:val="24"/>
        </w:rPr>
        <w:t>в круг, шеренга</w:t>
      </w:r>
      <w:r w:rsidRPr="00E72493">
        <w:rPr>
          <w:szCs w:val="24"/>
        </w:rPr>
        <w:t>;</w:t>
      </w:r>
    </w:p>
    <w:p w:rsidR="0089113B" w:rsidRPr="00E72493" w:rsidRDefault="0089113B" w:rsidP="00E72493">
      <w:pPr>
        <w:pStyle w:val="ListParagraph"/>
        <w:numPr>
          <w:ilvl w:val="0"/>
          <w:numId w:val="38"/>
        </w:numPr>
        <w:rPr>
          <w:szCs w:val="24"/>
        </w:rPr>
      </w:pPr>
      <w:r w:rsidRPr="00E72493">
        <w:rPr>
          <w:szCs w:val="24"/>
        </w:rPr>
        <w:t xml:space="preserve">из колонны в круг, повороты, </w:t>
      </w:r>
      <w:r w:rsidRPr="00E72493">
        <w:rPr>
          <w:bCs/>
          <w:szCs w:val="24"/>
        </w:rPr>
        <w:t>врассыпную, колонна</w:t>
      </w:r>
      <w:r w:rsidRPr="00E72493">
        <w:rPr>
          <w:szCs w:val="24"/>
        </w:rPr>
        <w:t>;</w:t>
      </w:r>
    </w:p>
    <w:p w:rsidR="0089113B" w:rsidRPr="00E72493" w:rsidRDefault="0089113B" w:rsidP="00E72493">
      <w:pPr>
        <w:pStyle w:val="ListParagraph"/>
        <w:numPr>
          <w:ilvl w:val="0"/>
          <w:numId w:val="38"/>
        </w:numPr>
        <w:rPr>
          <w:szCs w:val="24"/>
        </w:rPr>
      </w:pPr>
      <w:r w:rsidRPr="00E72493">
        <w:rPr>
          <w:szCs w:val="24"/>
        </w:rPr>
        <w:t xml:space="preserve">повороты, через середину по три, </w:t>
      </w:r>
      <w:r w:rsidRPr="00E72493">
        <w:rPr>
          <w:bCs/>
          <w:szCs w:val="24"/>
        </w:rPr>
        <w:t>в круг, шеренга</w:t>
      </w:r>
      <w:r w:rsidRPr="00E72493">
        <w:rPr>
          <w:szCs w:val="24"/>
        </w:rPr>
        <w:t>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rStyle w:val="FontStyle34"/>
          <w:rFonts w:ascii="Times New Roman" w:hAnsi="Times New Roman" w:cs="Times New Roman"/>
          <w:b/>
          <w:sz w:val="24"/>
          <w:szCs w:val="24"/>
        </w:rPr>
        <w:t>Какие упражнения направлены на общее оздоровление организма и способствуют развитию и укреплению отдельных групп мышц, формированию правильной осанки; укреплению опорно-двигательного аппарата; улучшению кровообращения, дыхания, обменных процессов, деятельности нервной системы и содействуют развитию психофизических качеств ребенка?</w:t>
      </w:r>
    </w:p>
    <w:p w:rsidR="0089113B" w:rsidRPr="00E72493" w:rsidRDefault="0089113B" w:rsidP="00E72493">
      <w:pPr>
        <w:pStyle w:val="ListParagraph"/>
        <w:numPr>
          <w:ilvl w:val="0"/>
          <w:numId w:val="39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ритмические</w:t>
      </w:r>
      <w:r w:rsidRPr="00E72493">
        <w:rPr>
          <w:szCs w:val="24"/>
        </w:rPr>
        <w:t>;</w:t>
      </w:r>
    </w:p>
    <w:p w:rsidR="0089113B" w:rsidRPr="00E72493" w:rsidRDefault="0089113B" w:rsidP="00E72493">
      <w:pPr>
        <w:pStyle w:val="ListParagraph"/>
        <w:numPr>
          <w:ilvl w:val="0"/>
          <w:numId w:val="39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основные</w:t>
      </w:r>
      <w:r w:rsidRPr="00E72493">
        <w:rPr>
          <w:szCs w:val="24"/>
        </w:rPr>
        <w:t>;</w:t>
      </w:r>
    </w:p>
    <w:p w:rsidR="0089113B" w:rsidRPr="00E72493" w:rsidRDefault="0089113B" w:rsidP="00E72493">
      <w:pPr>
        <w:pStyle w:val="ListParagraph"/>
        <w:numPr>
          <w:ilvl w:val="0"/>
          <w:numId w:val="39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bCs/>
          <w:sz w:val="24"/>
          <w:szCs w:val="24"/>
        </w:rPr>
        <w:t>общеразвивающие</w:t>
      </w:r>
      <w:r w:rsidRPr="00E72493">
        <w:rPr>
          <w:szCs w:val="24"/>
        </w:rPr>
        <w:t>.</w:t>
      </w:r>
    </w:p>
    <w:p w:rsidR="0089113B" w:rsidRPr="00E72493" w:rsidRDefault="0089113B" w:rsidP="00E72493">
      <w:pPr>
        <w:pStyle w:val="ListParagraph"/>
        <w:numPr>
          <w:ilvl w:val="0"/>
          <w:numId w:val="39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расслабляющие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rStyle w:val="FontStyle34"/>
          <w:rFonts w:ascii="Times New Roman" w:hAnsi="Times New Roman" w:cs="Times New Roman"/>
          <w:b/>
          <w:sz w:val="24"/>
          <w:szCs w:val="24"/>
        </w:rPr>
        <w:t>Сознательная, активная деятельность ребенка, характеризующаяся точным и своевременным выполнением заданий, связанных с обязательными для всех играющих правилами, — это ...</w:t>
      </w:r>
    </w:p>
    <w:p w:rsidR="0089113B" w:rsidRPr="00E72493" w:rsidRDefault="0089113B" w:rsidP="00E72493">
      <w:pPr>
        <w:pStyle w:val="ListParagraph"/>
        <w:numPr>
          <w:ilvl w:val="0"/>
          <w:numId w:val="40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двигательный режим</w:t>
      </w:r>
      <w:r w:rsidRPr="00E72493">
        <w:rPr>
          <w:szCs w:val="24"/>
        </w:rPr>
        <w:t>;</w:t>
      </w:r>
    </w:p>
    <w:p w:rsidR="0089113B" w:rsidRPr="00E72493" w:rsidRDefault="0089113B" w:rsidP="00E72493">
      <w:pPr>
        <w:pStyle w:val="ListParagraph"/>
        <w:numPr>
          <w:ilvl w:val="0"/>
          <w:numId w:val="40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основные движения</w:t>
      </w:r>
      <w:r w:rsidRPr="00E72493">
        <w:rPr>
          <w:szCs w:val="24"/>
        </w:rPr>
        <w:t>;</w:t>
      </w:r>
    </w:p>
    <w:p w:rsidR="0089113B" w:rsidRPr="00E72493" w:rsidRDefault="0089113B" w:rsidP="00E72493">
      <w:pPr>
        <w:pStyle w:val="ListParagraph"/>
        <w:numPr>
          <w:ilvl w:val="0"/>
          <w:numId w:val="40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строевые упражнения</w:t>
      </w:r>
      <w:r w:rsidRPr="00E72493">
        <w:rPr>
          <w:szCs w:val="24"/>
        </w:rPr>
        <w:t>.</w:t>
      </w:r>
    </w:p>
    <w:p w:rsidR="0089113B" w:rsidRPr="00E72493" w:rsidRDefault="0089113B" w:rsidP="00E72493">
      <w:pPr>
        <w:pStyle w:val="ListParagraph"/>
        <w:numPr>
          <w:ilvl w:val="0"/>
          <w:numId w:val="40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bCs/>
          <w:sz w:val="24"/>
          <w:szCs w:val="24"/>
        </w:rPr>
        <w:t>подвижная игра</w:t>
      </w:r>
      <w:r w:rsidRPr="00E72493">
        <w:rPr>
          <w:szCs w:val="24"/>
        </w:rPr>
        <w:t>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rStyle w:val="FontStyle34"/>
          <w:rFonts w:ascii="Times New Roman" w:hAnsi="Times New Roman" w:cs="Times New Roman"/>
          <w:b/>
          <w:sz w:val="24"/>
          <w:szCs w:val="24"/>
        </w:rPr>
        <w:t>Система специально подобранных физических упражнений и научно разработанных методических положений, направленных на решение задач всестороннего физического развития и оздоровления ребенка, — это...</w:t>
      </w:r>
    </w:p>
    <w:p w:rsidR="0089113B" w:rsidRPr="00E72493" w:rsidRDefault="0089113B" w:rsidP="00E72493">
      <w:pPr>
        <w:pStyle w:val="ListParagraph"/>
        <w:numPr>
          <w:ilvl w:val="0"/>
          <w:numId w:val="41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техника</w:t>
      </w:r>
      <w:r w:rsidRPr="00E72493">
        <w:rPr>
          <w:szCs w:val="24"/>
        </w:rPr>
        <w:t>;</w:t>
      </w:r>
    </w:p>
    <w:p w:rsidR="0089113B" w:rsidRPr="00E72493" w:rsidRDefault="0089113B" w:rsidP="00E72493">
      <w:pPr>
        <w:pStyle w:val="ListParagraph"/>
        <w:numPr>
          <w:ilvl w:val="0"/>
          <w:numId w:val="41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bCs/>
          <w:sz w:val="24"/>
          <w:szCs w:val="24"/>
        </w:rPr>
        <w:t>комплекс</w:t>
      </w:r>
      <w:r w:rsidRPr="00E72493">
        <w:rPr>
          <w:szCs w:val="24"/>
        </w:rPr>
        <w:t>;</w:t>
      </w:r>
    </w:p>
    <w:p w:rsidR="0089113B" w:rsidRPr="00E72493" w:rsidRDefault="0089113B" w:rsidP="00E72493">
      <w:pPr>
        <w:pStyle w:val="ListParagraph"/>
        <w:numPr>
          <w:ilvl w:val="0"/>
          <w:numId w:val="41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гимнастика</w:t>
      </w:r>
      <w:r w:rsidRPr="00E72493">
        <w:rPr>
          <w:szCs w:val="24"/>
        </w:rPr>
        <w:t>;</w:t>
      </w:r>
    </w:p>
    <w:p w:rsidR="0089113B" w:rsidRPr="00E72493" w:rsidRDefault="0089113B" w:rsidP="00E72493">
      <w:pPr>
        <w:pStyle w:val="ListParagraph"/>
        <w:numPr>
          <w:ilvl w:val="0"/>
          <w:numId w:val="41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алгоритм</w:t>
      </w:r>
      <w:r w:rsidRPr="00E72493">
        <w:rPr>
          <w:szCs w:val="24"/>
        </w:rPr>
        <w:t>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rStyle w:val="FontStyle34"/>
          <w:rFonts w:ascii="Times New Roman" w:hAnsi="Times New Roman" w:cs="Times New Roman"/>
          <w:b/>
          <w:sz w:val="24"/>
          <w:szCs w:val="24"/>
        </w:rPr>
        <w:t>Движения, жизненно необходимые ребенку: ползание, лазание, бросание, метание, ходьба, бег, прыжки, — это...</w:t>
      </w:r>
    </w:p>
    <w:p w:rsidR="0089113B" w:rsidRPr="00E72493" w:rsidRDefault="0089113B" w:rsidP="00E72493">
      <w:pPr>
        <w:pStyle w:val="ListParagraph"/>
        <w:numPr>
          <w:ilvl w:val="0"/>
          <w:numId w:val="42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общеразвивающие упражнения</w:t>
      </w:r>
      <w:r w:rsidRPr="00E72493">
        <w:rPr>
          <w:szCs w:val="24"/>
        </w:rPr>
        <w:t>;</w:t>
      </w:r>
    </w:p>
    <w:p w:rsidR="0089113B" w:rsidRPr="00E72493" w:rsidRDefault="0089113B" w:rsidP="00E72493">
      <w:pPr>
        <w:pStyle w:val="ListParagraph"/>
        <w:numPr>
          <w:ilvl w:val="0"/>
          <w:numId w:val="42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bCs/>
          <w:sz w:val="24"/>
          <w:szCs w:val="24"/>
        </w:rPr>
        <w:t>основные движения</w:t>
      </w:r>
      <w:r w:rsidRPr="00E72493">
        <w:rPr>
          <w:szCs w:val="24"/>
        </w:rPr>
        <w:t>;</w:t>
      </w:r>
    </w:p>
    <w:p w:rsidR="0089113B" w:rsidRPr="00E72493" w:rsidRDefault="0089113B" w:rsidP="00E72493">
      <w:pPr>
        <w:pStyle w:val="ListParagraph"/>
        <w:numPr>
          <w:ilvl w:val="0"/>
          <w:numId w:val="42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подвижные игры</w:t>
      </w:r>
      <w:r w:rsidRPr="00E72493">
        <w:rPr>
          <w:szCs w:val="24"/>
        </w:rPr>
        <w:t>;</w:t>
      </w:r>
    </w:p>
    <w:p w:rsidR="0089113B" w:rsidRPr="00E72493" w:rsidRDefault="0089113B" w:rsidP="00E72493">
      <w:pPr>
        <w:pStyle w:val="ListParagraph"/>
        <w:numPr>
          <w:ilvl w:val="0"/>
          <w:numId w:val="42"/>
        </w:numPr>
        <w:rPr>
          <w:szCs w:val="24"/>
        </w:rPr>
      </w:pPr>
      <w:r w:rsidRPr="00E72493">
        <w:rPr>
          <w:rStyle w:val="FontStyle34"/>
          <w:rFonts w:ascii="Times New Roman" w:hAnsi="Times New Roman" w:cs="Times New Roman"/>
          <w:sz w:val="24"/>
          <w:szCs w:val="24"/>
        </w:rPr>
        <w:t>спортивные упражнения</w:t>
      </w:r>
      <w:r w:rsidRPr="00E72493">
        <w:rPr>
          <w:szCs w:val="24"/>
        </w:rPr>
        <w:t>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С какого возраста в состав средств физического воспитания дошкольников следует включать упрощенные формы спортивных упражнений:</w:t>
      </w:r>
    </w:p>
    <w:p w:rsidR="0089113B" w:rsidRPr="00E72493" w:rsidRDefault="0089113B" w:rsidP="00E72493">
      <w:pPr>
        <w:pStyle w:val="ListParagraph"/>
        <w:numPr>
          <w:ilvl w:val="0"/>
          <w:numId w:val="43"/>
        </w:numPr>
        <w:rPr>
          <w:szCs w:val="24"/>
        </w:rPr>
      </w:pPr>
      <w:r w:rsidRPr="00E72493">
        <w:rPr>
          <w:szCs w:val="24"/>
        </w:rPr>
        <w:t>с двухлетнего возраста;</w:t>
      </w:r>
    </w:p>
    <w:p w:rsidR="0089113B" w:rsidRPr="00E72493" w:rsidRDefault="0089113B" w:rsidP="00E72493">
      <w:pPr>
        <w:pStyle w:val="ListParagraph"/>
        <w:numPr>
          <w:ilvl w:val="0"/>
          <w:numId w:val="43"/>
        </w:numPr>
        <w:rPr>
          <w:szCs w:val="24"/>
        </w:rPr>
      </w:pPr>
      <w:r w:rsidRPr="00E72493">
        <w:rPr>
          <w:szCs w:val="24"/>
        </w:rPr>
        <w:t>с трехлетнего возраста;</w:t>
      </w:r>
    </w:p>
    <w:p w:rsidR="0089113B" w:rsidRPr="00E72493" w:rsidRDefault="0089113B" w:rsidP="00E72493">
      <w:pPr>
        <w:pStyle w:val="ListParagraph"/>
        <w:numPr>
          <w:ilvl w:val="0"/>
          <w:numId w:val="43"/>
        </w:numPr>
        <w:rPr>
          <w:szCs w:val="24"/>
        </w:rPr>
      </w:pPr>
      <w:r w:rsidRPr="00E72493">
        <w:rPr>
          <w:szCs w:val="24"/>
        </w:rPr>
        <w:t>с четырехлетнего возраста;</w:t>
      </w:r>
    </w:p>
    <w:p w:rsidR="0089113B" w:rsidRPr="00E72493" w:rsidRDefault="0089113B" w:rsidP="00E72493">
      <w:pPr>
        <w:pStyle w:val="ListParagraph"/>
        <w:numPr>
          <w:ilvl w:val="0"/>
          <w:numId w:val="43"/>
        </w:numPr>
        <w:rPr>
          <w:szCs w:val="24"/>
        </w:rPr>
      </w:pPr>
      <w:r w:rsidRPr="00E72493">
        <w:rPr>
          <w:szCs w:val="24"/>
        </w:rPr>
        <w:t>с пятилетнего возраста.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Под двигательной активностью понимают</w:t>
      </w:r>
      <w:r w:rsidRPr="006A1080">
        <w:rPr>
          <w:rStyle w:val="FontStyle34"/>
          <w:rFonts w:ascii="Times New Roman" w:hAnsi="Times New Roman" w:cs="Times New Roman"/>
          <w:b/>
          <w:sz w:val="24"/>
          <w:szCs w:val="24"/>
        </w:rPr>
        <w:t>...</w:t>
      </w:r>
    </w:p>
    <w:p w:rsidR="0089113B" w:rsidRPr="00E72493" w:rsidRDefault="0089113B" w:rsidP="00E72493">
      <w:pPr>
        <w:pStyle w:val="ListParagraph"/>
        <w:numPr>
          <w:ilvl w:val="0"/>
          <w:numId w:val="44"/>
        </w:numPr>
        <w:rPr>
          <w:szCs w:val="24"/>
        </w:rPr>
      </w:pPr>
      <w:r w:rsidRPr="00E72493">
        <w:rPr>
          <w:szCs w:val="24"/>
        </w:rPr>
        <w:t>суммарное количество двигательных действий, выполняемых человеком в процессе повседневной жизни;</w:t>
      </w:r>
    </w:p>
    <w:p w:rsidR="0089113B" w:rsidRPr="00E72493" w:rsidRDefault="0089113B" w:rsidP="00E72493">
      <w:pPr>
        <w:pStyle w:val="ListParagraph"/>
        <w:numPr>
          <w:ilvl w:val="0"/>
          <w:numId w:val="44"/>
        </w:numPr>
        <w:rPr>
          <w:szCs w:val="24"/>
        </w:rPr>
      </w:pPr>
      <w:r w:rsidRPr="00E72493">
        <w:rPr>
          <w:szCs w:val="24"/>
        </w:rPr>
        <w:t>определенную меру влияния физических упражнений на организм занимающихся;</w:t>
      </w:r>
    </w:p>
    <w:p w:rsidR="0089113B" w:rsidRPr="00E72493" w:rsidRDefault="0089113B" w:rsidP="00E72493">
      <w:pPr>
        <w:pStyle w:val="ListParagraph"/>
        <w:numPr>
          <w:ilvl w:val="0"/>
          <w:numId w:val="44"/>
        </w:numPr>
        <w:rPr>
          <w:szCs w:val="24"/>
        </w:rPr>
      </w:pPr>
      <w:r w:rsidRPr="00E72493">
        <w:rPr>
          <w:szCs w:val="24"/>
        </w:rPr>
        <w:t>определенную величину физической нагрузки, измеряемую параметрами объема и интенсивности;</w:t>
      </w:r>
    </w:p>
    <w:p w:rsidR="0089113B" w:rsidRPr="00E72493" w:rsidRDefault="0089113B" w:rsidP="00E72493">
      <w:pPr>
        <w:pStyle w:val="ListParagraph"/>
        <w:numPr>
          <w:ilvl w:val="0"/>
          <w:numId w:val="44"/>
        </w:numPr>
        <w:rPr>
          <w:szCs w:val="24"/>
        </w:rPr>
      </w:pPr>
      <w:r w:rsidRPr="00E72493">
        <w:rPr>
          <w:szCs w:val="24"/>
        </w:rPr>
        <w:t>педагогический процесс, направленный на повышение спортивного мастерства.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Выберите из перечисленных ниже основную форму организации обучения физическими упражнениями в детском саду</w:t>
      </w:r>
      <w:r w:rsidRPr="006A1080">
        <w:rPr>
          <w:rStyle w:val="FontStyle34"/>
          <w:rFonts w:ascii="Times New Roman" w:hAnsi="Times New Roman" w:cs="Times New Roman"/>
          <w:b/>
          <w:sz w:val="24"/>
          <w:szCs w:val="24"/>
        </w:rPr>
        <w:t>...</w:t>
      </w:r>
    </w:p>
    <w:p w:rsidR="0089113B" w:rsidRPr="00E72493" w:rsidRDefault="0089113B" w:rsidP="00E72493">
      <w:pPr>
        <w:pStyle w:val="ListParagraph"/>
        <w:numPr>
          <w:ilvl w:val="0"/>
          <w:numId w:val="45"/>
        </w:numPr>
        <w:rPr>
          <w:szCs w:val="24"/>
        </w:rPr>
      </w:pPr>
      <w:r w:rsidRPr="00E72493">
        <w:rPr>
          <w:szCs w:val="24"/>
        </w:rPr>
        <w:t>физкультурное занятие;</w:t>
      </w:r>
    </w:p>
    <w:p w:rsidR="0089113B" w:rsidRPr="00E72493" w:rsidRDefault="0089113B" w:rsidP="00E72493">
      <w:pPr>
        <w:pStyle w:val="ListParagraph"/>
        <w:numPr>
          <w:ilvl w:val="0"/>
          <w:numId w:val="45"/>
        </w:numPr>
        <w:rPr>
          <w:szCs w:val="24"/>
        </w:rPr>
      </w:pPr>
      <w:r w:rsidRPr="00E72493">
        <w:rPr>
          <w:szCs w:val="24"/>
        </w:rPr>
        <w:t>физкультурно-оздоровительные мероприятия в режиме дня;</w:t>
      </w:r>
    </w:p>
    <w:p w:rsidR="0089113B" w:rsidRPr="00E72493" w:rsidRDefault="0089113B" w:rsidP="00E72493">
      <w:pPr>
        <w:pStyle w:val="ListParagraph"/>
        <w:numPr>
          <w:ilvl w:val="0"/>
          <w:numId w:val="45"/>
        </w:numPr>
        <w:rPr>
          <w:szCs w:val="24"/>
        </w:rPr>
      </w:pPr>
      <w:r w:rsidRPr="00E72493">
        <w:rPr>
          <w:szCs w:val="24"/>
        </w:rPr>
        <w:t>активный отдых;</w:t>
      </w:r>
    </w:p>
    <w:p w:rsidR="0089113B" w:rsidRPr="00E72493" w:rsidRDefault="0089113B" w:rsidP="00E72493">
      <w:pPr>
        <w:pStyle w:val="ListParagraph"/>
        <w:numPr>
          <w:ilvl w:val="0"/>
          <w:numId w:val="45"/>
        </w:numPr>
        <w:rPr>
          <w:szCs w:val="24"/>
        </w:rPr>
      </w:pPr>
      <w:r w:rsidRPr="00E72493">
        <w:rPr>
          <w:szCs w:val="24"/>
        </w:rPr>
        <w:t>тренировочное занятие в спортивной секции.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К физкультурно-оздоровительным мероприятиям в ДОУ не относятся</w:t>
      </w:r>
      <w:r w:rsidRPr="006A1080">
        <w:rPr>
          <w:rStyle w:val="FontStyle34"/>
          <w:rFonts w:ascii="Times New Roman" w:hAnsi="Times New Roman" w:cs="Times New Roman"/>
          <w:b/>
          <w:sz w:val="24"/>
          <w:szCs w:val="24"/>
        </w:rPr>
        <w:t>...</w:t>
      </w:r>
    </w:p>
    <w:p w:rsidR="0089113B" w:rsidRPr="00E72493" w:rsidRDefault="0089113B" w:rsidP="00E72493">
      <w:pPr>
        <w:pStyle w:val="ListParagraph"/>
        <w:numPr>
          <w:ilvl w:val="0"/>
          <w:numId w:val="46"/>
        </w:numPr>
        <w:rPr>
          <w:szCs w:val="24"/>
        </w:rPr>
      </w:pPr>
      <w:r w:rsidRPr="00E72493">
        <w:rPr>
          <w:szCs w:val="24"/>
        </w:rPr>
        <w:t>утренняя разминка;</w:t>
      </w:r>
    </w:p>
    <w:p w:rsidR="0089113B" w:rsidRPr="00E72493" w:rsidRDefault="0089113B" w:rsidP="00E72493">
      <w:pPr>
        <w:pStyle w:val="ListParagraph"/>
        <w:numPr>
          <w:ilvl w:val="0"/>
          <w:numId w:val="46"/>
        </w:numPr>
        <w:rPr>
          <w:szCs w:val="24"/>
        </w:rPr>
      </w:pPr>
      <w:r w:rsidRPr="00E72493">
        <w:rPr>
          <w:szCs w:val="24"/>
        </w:rPr>
        <w:t>физкультминутки;</w:t>
      </w:r>
    </w:p>
    <w:p w:rsidR="0089113B" w:rsidRPr="00E72493" w:rsidRDefault="0089113B" w:rsidP="00E72493">
      <w:pPr>
        <w:pStyle w:val="ListParagraph"/>
        <w:numPr>
          <w:ilvl w:val="0"/>
          <w:numId w:val="46"/>
        </w:numPr>
        <w:rPr>
          <w:szCs w:val="24"/>
        </w:rPr>
      </w:pPr>
      <w:r w:rsidRPr="00E72493">
        <w:rPr>
          <w:szCs w:val="24"/>
        </w:rPr>
        <w:t>динамические часы;</w:t>
      </w:r>
    </w:p>
    <w:p w:rsidR="0089113B" w:rsidRPr="00E72493" w:rsidRDefault="0089113B" w:rsidP="00E72493">
      <w:pPr>
        <w:pStyle w:val="ListParagraph"/>
        <w:numPr>
          <w:ilvl w:val="0"/>
          <w:numId w:val="46"/>
        </w:numPr>
        <w:rPr>
          <w:szCs w:val="24"/>
        </w:rPr>
      </w:pPr>
      <w:r w:rsidRPr="00E72493">
        <w:rPr>
          <w:szCs w:val="24"/>
        </w:rPr>
        <w:t>индивидуальные занятия</w:t>
      </w:r>
    </w:p>
    <w:p w:rsidR="0089113B" w:rsidRPr="00E72493" w:rsidRDefault="0089113B" w:rsidP="00E72493">
      <w:pPr>
        <w:pStyle w:val="ListParagraph"/>
        <w:numPr>
          <w:ilvl w:val="0"/>
          <w:numId w:val="46"/>
        </w:numPr>
        <w:rPr>
          <w:szCs w:val="24"/>
        </w:rPr>
      </w:pPr>
      <w:r w:rsidRPr="00E72493">
        <w:rPr>
          <w:szCs w:val="24"/>
        </w:rPr>
        <w:t>гимнастика после сна.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Широкое использование словесных методов, невысокая моторная плотность характерны для</w:t>
      </w:r>
      <w:r w:rsidRPr="006A1080">
        <w:rPr>
          <w:rStyle w:val="FontStyle34"/>
          <w:rFonts w:ascii="Times New Roman" w:hAnsi="Times New Roman" w:cs="Times New Roman"/>
          <w:b/>
          <w:sz w:val="24"/>
          <w:szCs w:val="24"/>
        </w:rPr>
        <w:t>:</w:t>
      </w:r>
    </w:p>
    <w:p w:rsidR="0089113B" w:rsidRPr="00E72493" w:rsidRDefault="0089113B" w:rsidP="00E72493">
      <w:pPr>
        <w:pStyle w:val="ListParagraph"/>
        <w:numPr>
          <w:ilvl w:val="0"/>
          <w:numId w:val="47"/>
        </w:numPr>
        <w:rPr>
          <w:szCs w:val="24"/>
        </w:rPr>
      </w:pPr>
      <w:r w:rsidRPr="00E72493">
        <w:rPr>
          <w:szCs w:val="24"/>
        </w:rPr>
        <w:t>занятий-тренировок;</w:t>
      </w:r>
    </w:p>
    <w:p w:rsidR="0089113B" w:rsidRPr="00E72493" w:rsidRDefault="0089113B" w:rsidP="00E72493">
      <w:pPr>
        <w:pStyle w:val="ListParagraph"/>
        <w:numPr>
          <w:ilvl w:val="0"/>
          <w:numId w:val="47"/>
        </w:numPr>
        <w:rPr>
          <w:szCs w:val="24"/>
        </w:rPr>
      </w:pPr>
      <w:r w:rsidRPr="00E72493">
        <w:rPr>
          <w:szCs w:val="24"/>
        </w:rPr>
        <w:t>игровых физкультурных занятий;</w:t>
      </w:r>
    </w:p>
    <w:p w:rsidR="0089113B" w:rsidRPr="00E72493" w:rsidRDefault="0089113B" w:rsidP="00E72493">
      <w:pPr>
        <w:pStyle w:val="ListParagraph"/>
        <w:numPr>
          <w:ilvl w:val="0"/>
          <w:numId w:val="47"/>
        </w:numPr>
        <w:rPr>
          <w:szCs w:val="24"/>
        </w:rPr>
      </w:pPr>
      <w:r w:rsidRPr="00E72493">
        <w:rPr>
          <w:szCs w:val="24"/>
        </w:rPr>
        <w:t>сюжетных физкультурных занятий</w:t>
      </w:r>
    </w:p>
    <w:p w:rsidR="0089113B" w:rsidRPr="00E72493" w:rsidRDefault="0089113B" w:rsidP="00E72493">
      <w:pPr>
        <w:pStyle w:val="ListParagraph"/>
        <w:numPr>
          <w:ilvl w:val="0"/>
          <w:numId w:val="47"/>
        </w:numPr>
        <w:rPr>
          <w:szCs w:val="24"/>
        </w:rPr>
      </w:pPr>
      <w:r w:rsidRPr="00E72493">
        <w:rPr>
          <w:szCs w:val="24"/>
        </w:rPr>
        <w:t>занятий-подарков.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Основным (исходным документом), на основе которого осуществляется вся многогранная работа по физическому воспитанию в государственных образовательных учреждениях всех уровней, является:</w:t>
      </w:r>
    </w:p>
    <w:p w:rsidR="0089113B" w:rsidRPr="00E72493" w:rsidRDefault="0089113B" w:rsidP="00E72493">
      <w:pPr>
        <w:pStyle w:val="ListParagraph"/>
        <w:numPr>
          <w:ilvl w:val="0"/>
          <w:numId w:val="48"/>
        </w:numPr>
        <w:rPr>
          <w:szCs w:val="24"/>
        </w:rPr>
      </w:pPr>
      <w:r w:rsidRPr="00E72493">
        <w:rPr>
          <w:szCs w:val="24"/>
        </w:rPr>
        <w:t>программа по физическому воспитанию;</w:t>
      </w:r>
    </w:p>
    <w:p w:rsidR="0089113B" w:rsidRPr="00E72493" w:rsidRDefault="0089113B" w:rsidP="00E72493">
      <w:pPr>
        <w:pStyle w:val="ListParagraph"/>
        <w:numPr>
          <w:ilvl w:val="0"/>
          <w:numId w:val="48"/>
        </w:numPr>
        <w:rPr>
          <w:szCs w:val="24"/>
        </w:rPr>
      </w:pPr>
      <w:r w:rsidRPr="00E72493">
        <w:rPr>
          <w:szCs w:val="24"/>
        </w:rPr>
        <w:t>учебный план;</w:t>
      </w:r>
    </w:p>
    <w:p w:rsidR="0089113B" w:rsidRPr="00E72493" w:rsidRDefault="0089113B" w:rsidP="00E72493">
      <w:pPr>
        <w:pStyle w:val="ListParagraph"/>
        <w:numPr>
          <w:ilvl w:val="0"/>
          <w:numId w:val="48"/>
        </w:numPr>
        <w:rPr>
          <w:szCs w:val="24"/>
        </w:rPr>
      </w:pPr>
      <w:r w:rsidRPr="00E72493">
        <w:rPr>
          <w:szCs w:val="24"/>
        </w:rPr>
        <w:t>поурочный рабочий (тематический план)</w:t>
      </w:r>
    </w:p>
    <w:p w:rsidR="0089113B" w:rsidRPr="00E72493" w:rsidRDefault="0089113B" w:rsidP="00E72493">
      <w:pPr>
        <w:pStyle w:val="ListParagraph"/>
        <w:numPr>
          <w:ilvl w:val="0"/>
          <w:numId w:val="48"/>
        </w:numPr>
        <w:rPr>
          <w:szCs w:val="24"/>
        </w:rPr>
      </w:pPr>
      <w:r w:rsidRPr="00E72493">
        <w:rPr>
          <w:szCs w:val="24"/>
        </w:rPr>
        <w:t>план педагогического контроля и учета.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Продолжительность физкультурных занятий в детском саду для детей 3-4 лет, составляет</w:t>
      </w:r>
      <w:r w:rsidRPr="006A1080">
        <w:rPr>
          <w:rStyle w:val="FontStyle34"/>
          <w:rFonts w:ascii="Times New Roman" w:hAnsi="Times New Roman" w:cs="Times New Roman"/>
          <w:b/>
          <w:sz w:val="24"/>
          <w:szCs w:val="24"/>
        </w:rPr>
        <w:t>...</w:t>
      </w:r>
    </w:p>
    <w:p w:rsidR="0089113B" w:rsidRPr="00E72493" w:rsidRDefault="0089113B" w:rsidP="00E72493">
      <w:pPr>
        <w:pStyle w:val="ListParagraph"/>
        <w:numPr>
          <w:ilvl w:val="0"/>
          <w:numId w:val="49"/>
        </w:numPr>
        <w:rPr>
          <w:szCs w:val="24"/>
        </w:rPr>
      </w:pPr>
      <w:r w:rsidRPr="00E72493">
        <w:rPr>
          <w:szCs w:val="24"/>
        </w:rPr>
        <w:t>5-10 минут;</w:t>
      </w:r>
    </w:p>
    <w:p w:rsidR="0089113B" w:rsidRPr="00E72493" w:rsidRDefault="0089113B" w:rsidP="00E72493">
      <w:pPr>
        <w:pStyle w:val="ListParagraph"/>
        <w:numPr>
          <w:ilvl w:val="0"/>
          <w:numId w:val="49"/>
        </w:numPr>
        <w:rPr>
          <w:szCs w:val="24"/>
        </w:rPr>
      </w:pPr>
      <w:r w:rsidRPr="00E72493">
        <w:rPr>
          <w:szCs w:val="24"/>
        </w:rPr>
        <w:t>15-20 минут;</w:t>
      </w:r>
    </w:p>
    <w:p w:rsidR="0089113B" w:rsidRPr="00E72493" w:rsidRDefault="0089113B" w:rsidP="00E72493">
      <w:pPr>
        <w:pStyle w:val="ListParagraph"/>
        <w:numPr>
          <w:ilvl w:val="0"/>
          <w:numId w:val="49"/>
        </w:numPr>
        <w:rPr>
          <w:szCs w:val="24"/>
        </w:rPr>
      </w:pPr>
      <w:r w:rsidRPr="00E72493">
        <w:rPr>
          <w:szCs w:val="24"/>
        </w:rPr>
        <w:t>25-35 минут</w:t>
      </w:r>
    </w:p>
    <w:p w:rsidR="0089113B" w:rsidRPr="00E72493" w:rsidRDefault="0089113B" w:rsidP="00E72493">
      <w:pPr>
        <w:pStyle w:val="ListParagraph"/>
        <w:numPr>
          <w:ilvl w:val="0"/>
          <w:numId w:val="49"/>
        </w:numPr>
        <w:rPr>
          <w:szCs w:val="24"/>
        </w:rPr>
      </w:pPr>
      <w:r w:rsidRPr="00E72493">
        <w:rPr>
          <w:szCs w:val="24"/>
        </w:rPr>
        <w:t>40 минут;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Какими показателями характеризуется интенсивность физической нагрузки</w:t>
      </w:r>
      <w:r w:rsidRPr="006A1080">
        <w:rPr>
          <w:rStyle w:val="FontStyle34"/>
          <w:rFonts w:ascii="Times New Roman" w:hAnsi="Times New Roman" w:cs="Times New Roman"/>
          <w:b/>
          <w:sz w:val="24"/>
          <w:szCs w:val="24"/>
        </w:rPr>
        <w:t>...</w:t>
      </w:r>
    </w:p>
    <w:p w:rsidR="0089113B" w:rsidRPr="00E72493" w:rsidRDefault="0089113B" w:rsidP="00E72493">
      <w:pPr>
        <w:pStyle w:val="ListParagraph"/>
        <w:numPr>
          <w:ilvl w:val="0"/>
          <w:numId w:val="50"/>
        </w:numPr>
        <w:rPr>
          <w:szCs w:val="24"/>
        </w:rPr>
      </w:pPr>
      <w:r w:rsidRPr="00E72493">
        <w:rPr>
          <w:szCs w:val="24"/>
        </w:rPr>
        <w:t>затраты времени на занятие, показатели шагометрии;</w:t>
      </w:r>
    </w:p>
    <w:p w:rsidR="0089113B" w:rsidRPr="00E72493" w:rsidRDefault="0089113B" w:rsidP="00E72493">
      <w:pPr>
        <w:pStyle w:val="ListParagraph"/>
        <w:numPr>
          <w:ilvl w:val="0"/>
          <w:numId w:val="50"/>
        </w:numPr>
        <w:rPr>
          <w:szCs w:val="24"/>
        </w:rPr>
      </w:pPr>
      <w:r w:rsidRPr="00E72493">
        <w:rPr>
          <w:szCs w:val="24"/>
        </w:rPr>
        <w:t>темп и скорость движения, частота сердечных сокращений;</w:t>
      </w:r>
    </w:p>
    <w:p w:rsidR="0089113B" w:rsidRPr="00E72493" w:rsidRDefault="0089113B" w:rsidP="00E72493">
      <w:pPr>
        <w:pStyle w:val="ListParagraph"/>
        <w:numPr>
          <w:ilvl w:val="0"/>
          <w:numId w:val="50"/>
        </w:numPr>
        <w:rPr>
          <w:szCs w:val="24"/>
        </w:rPr>
      </w:pPr>
      <w:r w:rsidRPr="00E72493">
        <w:rPr>
          <w:szCs w:val="24"/>
        </w:rPr>
        <w:t>показатели шагометрии, количество выполненных упражнений</w:t>
      </w:r>
    </w:p>
    <w:p w:rsidR="0089113B" w:rsidRPr="00E72493" w:rsidRDefault="0089113B" w:rsidP="00E72493">
      <w:pPr>
        <w:pStyle w:val="ListParagraph"/>
        <w:numPr>
          <w:ilvl w:val="0"/>
          <w:numId w:val="50"/>
        </w:numPr>
        <w:rPr>
          <w:szCs w:val="24"/>
        </w:rPr>
      </w:pPr>
      <w:r w:rsidRPr="00E72493">
        <w:rPr>
          <w:szCs w:val="24"/>
        </w:rPr>
        <w:t>затраты времени на занятие, темп и скорость движения, показатели шагометрии, частота сердечных сокращений, количество выполненных упражнений.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Наиболее информативным, объективным и широко используемым в практике физического воспитания и спорта показателем реакции организма на физическую нагрузку является:</w:t>
      </w:r>
    </w:p>
    <w:p w:rsidR="0089113B" w:rsidRPr="00E72493" w:rsidRDefault="0089113B" w:rsidP="00E72493">
      <w:pPr>
        <w:pStyle w:val="ListParagraph"/>
        <w:numPr>
          <w:ilvl w:val="0"/>
          <w:numId w:val="51"/>
        </w:numPr>
        <w:rPr>
          <w:szCs w:val="24"/>
        </w:rPr>
      </w:pPr>
      <w:r w:rsidRPr="00E72493">
        <w:rPr>
          <w:szCs w:val="24"/>
        </w:rPr>
        <w:t>время выполнения двигательного действия;</w:t>
      </w:r>
    </w:p>
    <w:p w:rsidR="0089113B" w:rsidRPr="00E72493" w:rsidRDefault="0089113B" w:rsidP="00E72493">
      <w:pPr>
        <w:pStyle w:val="ListParagraph"/>
        <w:numPr>
          <w:ilvl w:val="0"/>
          <w:numId w:val="51"/>
        </w:numPr>
        <w:rPr>
          <w:szCs w:val="24"/>
        </w:rPr>
      </w:pPr>
      <w:r w:rsidRPr="00E72493">
        <w:rPr>
          <w:szCs w:val="24"/>
        </w:rPr>
        <w:t>величина частоты сердечных сокращений;</w:t>
      </w:r>
    </w:p>
    <w:p w:rsidR="0089113B" w:rsidRPr="00E72493" w:rsidRDefault="0089113B" w:rsidP="00E72493">
      <w:pPr>
        <w:pStyle w:val="ListParagraph"/>
        <w:numPr>
          <w:ilvl w:val="0"/>
          <w:numId w:val="51"/>
        </w:numPr>
        <w:rPr>
          <w:szCs w:val="24"/>
        </w:rPr>
      </w:pPr>
      <w:r w:rsidRPr="00E72493">
        <w:rPr>
          <w:szCs w:val="24"/>
        </w:rPr>
        <w:t>продолжительность сна</w:t>
      </w:r>
    </w:p>
    <w:p w:rsidR="0089113B" w:rsidRPr="00E72493" w:rsidRDefault="0089113B" w:rsidP="00E72493">
      <w:pPr>
        <w:pStyle w:val="ListParagraph"/>
        <w:numPr>
          <w:ilvl w:val="0"/>
          <w:numId w:val="51"/>
        </w:numPr>
        <w:rPr>
          <w:szCs w:val="24"/>
        </w:rPr>
      </w:pPr>
      <w:r w:rsidRPr="00E72493">
        <w:rPr>
          <w:szCs w:val="24"/>
        </w:rPr>
        <w:t>коэффициент выносливости.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Отношение времени, использованного непосредственно на двигательную деятельность детей, к общей продолжительности занятия называется:</w:t>
      </w:r>
    </w:p>
    <w:p w:rsidR="0089113B" w:rsidRPr="00E72493" w:rsidRDefault="0089113B" w:rsidP="00E72493">
      <w:pPr>
        <w:pStyle w:val="ListParagraph"/>
        <w:numPr>
          <w:ilvl w:val="0"/>
          <w:numId w:val="52"/>
        </w:numPr>
        <w:rPr>
          <w:szCs w:val="24"/>
        </w:rPr>
      </w:pPr>
      <w:r w:rsidRPr="00E72493">
        <w:rPr>
          <w:szCs w:val="24"/>
        </w:rPr>
        <w:t>индексом физической нагрузки;</w:t>
      </w:r>
    </w:p>
    <w:p w:rsidR="0089113B" w:rsidRPr="00E72493" w:rsidRDefault="0089113B" w:rsidP="00E72493">
      <w:pPr>
        <w:pStyle w:val="ListParagraph"/>
        <w:numPr>
          <w:ilvl w:val="0"/>
          <w:numId w:val="52"/>
        </w:numPr>
        <w:rPr>
          <w:szCs w:val="24"/>
        </w:rPr>
      </w:pPr>
      <w:r w:rsidRPr="00E72493">
        <w:rPr>
          <w:szCs w:val="24"/>
        </w:rPr>
        <w:t>интенсивностью физической нагрузки;</w:t>
      </w:r>
    </w:p>
    <w:p w:rsidR="0089113B" w:rsidRPr="00E72493" w:rsidRDefault="0089113B" w:rsidP="00E72493">
      <w:pPr>
        <w:pStyle w:val="ListParagraph"/>
        <w:numPr>
          <w:ilvl w:val="0"/>
          <w:numId w:val="52"/>
        </w:numPr>
        <w:rPr>
          <w:szCs w:val="24"/>
        </w:rPr>
      </w:pPr>
      <w:r w:rsidRPr="00E72493">
        <w:rPr>
          <w:szCs w:val="24"/>
        </w:rPr>
        <w:t>моторной плотностью занятия</w:t>
      </w:r>
    </w:p>
    <w:p w:rsidR="0089113B" w:rsidRPr="00E72493" w:rsidRDefault="0089113B" w:rsidP="00E72493">
      <w:pPr>
        <w:pStyle w:val="ListParagraph"/>
        <w:numPr>
          <w:ilvl w:val="0"/>
          <w:numId w:val="52"/>
        </w:numPr>
        <w:rPr>
          <w:szCs w:val="24"/>
        </w:rPr>
      </w:pPr>
      <w:r w:rsidRPr="00E72493">
        <w:rPr>
          <w:szCs w:val="24"/>
        </w:rPr>
        <w:t>общей плотностью занятия</w:t>
      </w:r>
    </w:p>
    <w:p w:rsidR="0089113B" w:rsidRPr="006A1080" w:rsidRDefault="0089113B" w:rsidP="00E72493">
      <w:pPr>
        <w:pStyle w:val="ListParagraph"/>
        <w:numPr>
          <w:ilvl w:val="0"/>
          <w:numId w:val="3"/>
        </w:numPr>
        <w:ind w:left="0"/>
        <w:rPr>
          <w:b/>
        </w:rPr>
      </w:pPr>
      <w:r w:rsidRPr="006A1080">
        <w:rPr>
          <w:b/>
        </w:rPr>
        <w:t>Основная цель проведения физкультминуток и физкультпауз на занятиях в детском саду:</w:t>
      </w:r>
    </w:p>
    <w:p w:rsidR="0089113B" w:rsidRPr="00E72493" w:rsidRDefault="0089113B" w:rsidP="00E72493">
      <w:pPr>
        <w:pStyle w:val="ListParagraph"/>
        <w:numPr>
          <w:ilvl w:val="0"/>
          <w:numId w:val="53"/>
        </w:numPr>
        <w:rPr>
          <w:szCs w:val="24"/>
        </w:rPr>
      </w:pPr>
      <w:r w:rsidRPr="00E72493">
        <w:rPr>
          <w:szCs w:val="24"/>
        </w:rPr>
        <w:t>повышение уровня физической подготовленности;</w:t>
      </w:r>
    </w:p>
    <w:p w:rsidR="0089113B" w:rsidRPr="00E72493" w:rsidRDefault="0089113B" w:rsidP="00E72493">
      <w:pPr>
        <w:pStyle w:val="ListParagraph"/>
        <w:numPr>
          <w:ilvl w:val="0"/>
          <w:numId w:val="53"/>
        </w:numPr>
        <w:rPr>
          <w:szCs w:val="24"/>
        </w:rPr>
      </w:pPr>
      <w:r w:rsidRPr="00E72493">
        <w:rPr>
          <w:szCs w:val="24"/>
        </w:rPr>
        <w:t>снятие утомления, повышение продуктивности умственной       или физической работы, предупреждение нарушений осанки;</w:t>
      </w:r>
    </w:p>
    <w:p w:rsidR="0089113B" w:rsidRPr="00E72493" w:rsidRDefault="0089113B" w:rsidP="00E72493">
      <w:pPr>
        <w:pStyle w:val="ListParagraph"/>
        <w:numPr>
          <w:ilvl w:val="0"/>
          <w:numId w:val="53"/>
        </w:numPr>
        <w:rPr>
          <w:szCs w:val="24"/>
        </w:rPr>
      </w:pPr>
      <w:r w:rsidRPr="00E72493">
        <w:rPr>
          <w:szCs w:val="24"/>
        </w:rPr>
        <w:t>укрепление здоровья и совершенствование культуры движений;</w:t>
      </w:r>
    </w:p>
    <w:p w:rsidR="0089113B" w:rsidRPr="006A1080" w:rsidRDefault="0089113B" w:rsidP="00E72493">
      <w:pPr>
        <w:pStyle w:val="ListParagraph"/>
        <w:numPr>
          <w:ilvl w:val="0"/>
          <w:numId w:val="53"/>
        </w:numPr>
        <w:rPr>
          <w:szCs w:val="24"/>
        </w:rPr>
      </w:pPr>
      <w:r w:rsidRPr="006A1080">
        <w:rPr>
          <w:szCs w:val="24"/>
        </w:rPr>
        <w:t>содействие улучшению физического развития</w:t>
      </w:r>
    </w:p>
    <w:sectPr w:rsidR="0089113B" w:rsidRPr="006A1080" w:rsidSect="00E6580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A19"/>
    <w:multiLevelType w:val="hybridMultilevel"/>
    <w:tmpl w:val="38466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D6653"/>
    <w:multiLevelType w:val="hybridMultilevel"/>
    <w:tmpl w:val="BAF4A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D418C"/>
    <w:multiLevelType w:val="hybridMultilevel"/>
    <w:tmpl w:val="2FBE0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D2BEF"/>
    <w:multiLevelType w:val="hybridMultilevel"/>
    <w:tmpl w:val="48648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55EB5"/>
    <w:multiLevelType w:val="hybridMultilevel"/>
    <w:tmpl w:val="2B62A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51671"/>
    <w:multiLevelType w:val="hybridMultilevel"/>
    <w:tmpl w:val="3CF4D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156192"/>
    <w:multiLevelType w:val="hybridMultilevel"/>
    <w:tmpl w:val="DA80D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4F2F78"/>
    <w:multiLevelType w:val="hybridMultilevel"/>
    <w:tmpl w:val="723A7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975336"/>
    <w:multiLevelType w:val="hybridMultilevel"/>
    <w:tmpl w:val="201AE8EA"/>
    <w:lvl w:ilvl="0" w:tplc="E256960E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801DA1"/>
    <w:multiLevelType w:val="hybridMultilevel"/>
    <w:tmpl w:val="D734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2A1BC8"/>
    <w:multiLevelType w:val="hybridMultilevel"/>
    <w:tmpl w:val="ECD65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4E0934"/>
    <w:multiLevelType w:val="hybridMultilevel"/>
    <w:tmpl w:val="82601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F76703"/>
    <w:multiLevelType w:val="hybridMultilevel"/>
    <w:tmpl w:val="71DA3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353EEE"/>
    <w:multiLevelType w:val="hybridMultilevel"/>
    <w:tmpl w:val="D6FA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020334"/>
    <w:multiLevelType w:val="hybridMultilevel"/>
    <w:tmpl w:val="139A7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623B5A"/>
    <w:multiLevelType w:val="hybridMultilevel"/>
    <w:tmpl w:val="3AB22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733E91"/>
    <w:multiLevelType w:val="hybridMultilevel"/>
    <w:tmpl w:val="F4A4F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4D213C"/>
    <w:multiLevelType w:val="hybridMultilevel"/>
    <w:tmpl w:val="67BCF71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054A3E"/>
    <w:multiLevelType w:val="hybridMultilevel"/>
    <w:tmpl w:val="F07ED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5E6BC8"/>
    <w:multiLevelType w:val="hybridMultilevel"/>
    <w:tmpl w:val="85DA8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8528B4"/>
    <w:multiLevelType w:val="hybridMultilevel"/>
    <w:tmpl w:val="925EC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B41089"/>
    <w:multiLevelType w:val="hybridMultilevel"/>
    <w:tmpl w:val="119E3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0F4243"/>
    <w:multiLevelType w:val="hybridMultilevel"/>
    <w:tmpl w:val="8E583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977B98"/>
    <w:multiLevelType w:val="hybridMultilevel"/>
    <w:tmpl w:val="A8E4B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D41537"/>
    <w:multiLevelType w:val="hybridMultilevel"/>
    <w:tmpl w:val="40E62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293162"/>
    <w:multiLevelType w:val="hybridMultilevel"/>
    <w:tmpl w:val="51188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857B89"/>
    <w:multiLevelType w:val="hybridMultilevel"/>
    <w:tmpl w:val="1D024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F72673"/>
    <w:multiLevelType w:val="hybridMultilevel"/>
    <w:tmpl w:val="7AE66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7767F0"/>
    <w:multiLevelType w:val="hybridMultilevel"/>
    <w:tmpl w:val="816ED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273C17"/>
    <w:multiLevelType w:val="hybridMultilevel"/>
    <w:tmpl w:val="F8C2B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145E48"/>
    <w:multiLevelType w:val="hybridMultilevel"/>
    <w:tmpl w:val="8BACE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5E1DFB"/>
    <w:multiLevelType w:val="hybridMultilevel"/>
    <w:tmpl w:val="DA0A3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70327D"/>
    <w:multiLevelType w:val="hybridMultilevel"/>
    <w:tmpl w:val="4FE0A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6D53EC"/>
    <w:multiLevelType w:val="hybridMultilevel"/>
    <w:tmpl w:val="7220C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8D22C7"/>
    <w:multiLevelType w:val="hybridMultilevel"/>
    <w:tmpl w:val="A8428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161FBB"/>
    <w:multiLevelType w:val="hybridMultilevel"/>
    <w:tmpl w:val="27427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1D93A74"/>
    <w:multiLevelType w:val="hybridMultilevel"/>
    <w:tmpl w:val="4DB20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31936AC"/>
    <w:multiLevelType w:val="hybridMultilevel"/>
    <w:tmpl w:val="52C4C05C"/>
    <w:lvl w:ilvl="0" w:tplc="965A9D22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8">
    <w:nsid w:val="5666588C"/>
    <w:multiLevelType w:val="hybridMultilevel"/>
    <w:tmpl w:val="93DCD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8A399C"/>
    <w:multiLevelType w:val="multilevel"/>
    <w:tmpl w:val="B0449642"/>
    <w:lvl w:ilvl="0">
      <w:start w:val="1"/>
      <w:numFmt w:val="decimal"/>
      <w:pStyle w:val="a0"/>
      <w:lvlText w:val="%1."/>
      <w:lvlJc w:val="left"/>
      <w:pPr>
        <w:tabs>
          <w:tab w:val="num" w:pos="1212"/>
        </w:tabs>
        <w:ind w:left="1212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0">
    <w:nsid w:val="5EBE79A7"/>
    <w:multiLevelType w:val="hybridMultilevel"/>
    <w:tmpl w:val="A3A2E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F98254F"/>
    <w:multiLevelType w:val="hybridMultilevel"/>
    <w:tmpl w:val="F7004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19E3094"/>
    <w:multiLevelType w:val="hybridMultilevel"/>
    <w:tmpl w:val="B100F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51F32FF"/>
    <w:multiLevelType w:val="hybridMultilevel"/>
    <w:tmpl w:val="17B4C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59F507E"/>
    <w:multiLevelType w:val="hybridMultilevel"/>
    <w:tmpl w:val="766A3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E156548"/>
    <w:multiLevelType w:val="hybridMultilevel"/>
    <w:tmpl w:val="83605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01368C8"/>
    <w:multiLevelType w:val="hybridMultilevel"/>
    <w:tmpl w:val="305A5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0333120"/>
    <w:multiLevelType w:val="hybridMultilevel"/>
    <w:tmpl w:val="BCA8E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86A4ED4"/>
    <w:multiLevelType w:val="hybridMultilevel"/>
    <w:tmpl w:val="9BB03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A7A6D57"/>
    <w:multiLevelType w:val="hybridMultilevel"/>
    <w:tmpl w:val="F2E26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BBC2B26"/>
    <w:multiLevelType w:val="hybridMultilevel"/>
    <w:tmpl w:val="01DA7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E3625C6"/>
    <w:multiLevelType w:val="hybridMultilevel"/>
    <w:tmpl w:val="CE761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E3D2EE5"/>
    <w:multiLevelType w:val="hybridMultilevel"/>
    <w:tmpl w:val="734A3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FFC3BB2"/>
    <w:multiLevelType w:val="hybridMultilevel"/>
    <w:tmpl w:val="A5C29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37"/>
  </w:num>
  <w:num w:numId="4">
    <w:abstractNumId w:val="15"/>
  </w:num>
  <w:num w:numId="5">
    <w:abstractNumId w:val="24"/>
  </w:num>
  <w:num w:numId="6">
    <w:abstractNumId w:val="3"/>
  </w:num>
  <w:num w:numId="7">
    <w:abstractNumId w:val="36"/>
  </w:num>
  <w:num w:numId="8">
    <w:abstractNumId w:val="5"/>
  </w:num>
  <w:num w:numId="9">
    <w:abstractNumId w:val="0"/>
  </w:num>
  <w:num w:numId="10">
    <w:abstractNumId w:val="23"/>
  </w:num>
  <w:num w:numId="11">
    <w:abstractNumId w:val="19"/>
  </w:num>
  <w:num w:numId="12">
    <w:abstractNumId w:val="21"/>
  </w:num>
  <w:num w:numId="13">
    <w:abstractNumId w:val="34"/>
  </w:num>
  <w:num w:numId="14">
    <w:abstractNumId w:val="35"/>
  </w:num>
  <w:num w:numId="15">
    <w:abstractNumId w:val="47"/>
  </w:num>
  <w:num w:numId="16">
    <w:abstractNumId w:val="30"/>
  </w:num>
  <w:num w:numId="17">
    <w:abstractNumId w:val="1"/>
  </w:num>
  <w:num w:numId="18">
    <w:abstractNumId w:val="11"/>
  </w:num>
  <w:num w:numId="19">
    <w:abstractNumId w:val="48"/>
  </w:num>
  <w:num w:numId="20">
    <w:abstractNumId w:val="42"/>
  </w:num>
  <w:num w:numId="21">
    <w:abstractNumId w:val="6"/>
  </w:num>
  <w:num w:numId="22">
    <w:abstractNumId w:val="2"/>
  </w:num>
  <w:num w:numId="23">
    <w:abstractNumId w:val="32"/>
  </w:num>
  <w:num w:numId="24">
    <w:abstractNumId w:val="51"/>
  </w:num>
  <w:num w:numId="25">
    <w:abstractNumId w:val="46"/>
  </w:num>
  <w:num w:numId="26">
    <w:abstractNumId w:val="28"/>
  </w:num>
  <w:num w:numId="27">
    <w:abstractNumId w:val="16"/>
  </w:num>
  <w:num w:numId="28">
    <w:abstractNumId w:val="49"/>
  </w:num>
  <w:num w:numId="29">
    <w:abstractNumId w:val="40"/>
  </w:num>
  <w:num w:numId="30">
    <w:abstractNumId w:val="41"/>
  </w:num>
  <w:num w:numId="31">
    <w:abstractNumId w:val="20"/>
  </w:num>
  <w:num w:numId="32">
    <w:abstractNumId w:val="44"/>
  </w:num>
  <w:num w:numId="33">
    <w:abstractNumId w:val="9"/>
  </w:num>
  <w:num w:numId="34">
    <w:abstractNumId w:val="14"/>
  </w:num>
  <w:num w:numId="35">
    <w:abstractNumId w:val="25"/>
  </w:num>
  <w:num w:numId="36">
    <w:abstractNumId w:val="7"/>
  </w:num>
  <w:num w:numId="37">
    <w:abstractNumId w:val="13"/>
  </w:num>
  <w:num w:numId="38">
    <w:abstractNumId w:val="33"/>
  </w:num>
  <w:num w:numId="39">
    <w:abstractNumId w:val="12"/>
  </w:num>
  <w:num w:numId="40">
    <w:abstractNumId w:val="52"/>
  </w:num>
  <w:num w:numId="41">
    <w:abstractNumId w:val="10"/>
  </w:num>
  <w:num w:numId="42">
    <w:abstractNumId w:val="53"/>
  </w:num>
  <w:num w:numId="43">
    <w:abstractNumId w:val="29"/>
  </w:num>
  <w:num w:numId="44">
    <w:abstractNumId w:val="50"/>
  </w:num>
  <w:num w:numId="45">
    <w:abstractNumId w:val="4"/>
  </w:num>
  <w:num w:numId="46">
    <w:abstractNumId w:val="27"/>
  </w:num>
  <w:num w:numId="47">
    <w:abstractNumId w:val="43"/>
  </w:num>
  <w:num w:numId="48">
    <w:abstractNumId w:val="18"/>
  </w:num>
  <w:num w:numId="49">
    <w:abstractNumId w:val="26"/>
  </w:num>
  <w:num w:numId="50">
    <w:abstractNumId w:val="31"/>
  </w:num>
  <w:num w:numId="51">
    <w:abstractNumId w:val="22"/>
  </w:num>
  <w:num w:numId="52">
    <w:abstractNumId w:val="45"/>
  </w:num>
  <w:num w:numId="53">
    <w:abstractNumId w:val="38"/>
  </w:num>
  <w:num w:numId="54">
    <w:abstractNumId w:val="17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4D86"/>
    <w:rsid w:val="00044D86"/>
    <w:rsid w:val="00307876"/>
    <w:rsid w:val="003D39E9"/>
    <w:rsid w:val="005A0E09"/>
    <w:rsid w:val="006A1080"/>
    <w:rsid w:val="006C3E67"/>
    <w:rsid w:val="007967F5"/>
    <w:rsid w:val="0089113B"/>
    <w:rsid w:val="00D97318"/>
    <w:rsid w:val="00E65804"/>
    <w:rsid w:val="00E72493"/>
    <w:rsid w:val="00EC7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493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ВопрМножВыбор"/>
    <w:next w:val="a1"/>
    <w:uiPriority w:val="99"/>
    <w:rsid w:val="00044D86"/>
    <w:pPr>
      <w:numPr>
        <w:numId w:val="1"/>
      </w:numPr>
      <w:tabs>
        <w:tab w:val="clear" w:pos="1212"/>
        <w:tab w:val="num" w:pos="786"/>
      </w:tabs>
      <w:spacing w:before="240" w:after="120"/>
      <w:ind w:left="786"/>
      <w:outlineLvl w:val="0"/>
    </w:pPr>
    <w:rPr>
      <w:rFonts w:ascii="Arial" w:hAnsi="Arial"/>
      <w:b/>
      <w:sz w:val="24"/>
      <w:szCs w:val="24"/>
      <w:lang w:val="en-GB" w:eastAsia="en-US"/>
    </w:rPr>
  </w:style>
  <w:style w:type="paragraph" w:customStyle="1" w:styleId="a1">
    <w:name w:val="НеверныйОтвет"/>
    <w:uiPriority w:val="99"/>
    <w:rsid w:val="00044D86"/>
    <w:pPr>
      <w:spacing w:after="120"/>
    </w:pPr>
    <w:rPr>
      <w:rFonts w:ascii="Verdana" w:hAnsi="Verdana"/>
      <w:color w:val="FF0000"/>
      <w:sz w:val="20"/>
      <w:szCs w:val="20"/>
      <w:lang w:val="en-GB" w:eastAsia="en-US"/>
    </w:rPr>
  </w:style>
  <w:style w:type="paragraph" w:customStyle="1" w:styleId="a">
    <w:name w:val="ВерныйОтвет"/>
    <w:basedOn w:val="a1"/>
    <w:uiPriority w:val="99"/>
    <w:rsid w:val="00044D86"/>
    <w:pPr>
      <w:numPr>
        <w:numId w:val="2"/>
      </w:numPr>
    </w:pPr>
    <w:rPr>
      <w:color w:val="008000"/>
    </w:rPr>
  </w:style>
  <w:style w:type="character" w:customStyle="1" w:styleId="FontStyle34">
    <w:name w:val="Font Style34"/>
    <w:basedOn w:val="DefaultParagraphFont"/>
    <w:uiPriority w:val="99"/>
    <w:rsid w:val="00044D86"/>
    <w:rPr>
      <w:rFonts w:ascii="Century Schoolbook" w:hAnsi="Century Schoolbook" w:cs="Century Schoolbook"/>
      <w:sz w:val="18"/>
      <w:szCs w:val="18"/>
    </w:rPr>
  </w:style>
  <w:style w:type="paragraph" w:styleId="ListParagraph">
    <w:name w:val="List Paragraph"/>
    <w:basedOn w:val="Normal"/>
    <w:uiPriority w:val="99"/>
    <w:qFormat/>
    <w:rsid w:val="00E724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205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8</Pages>
  <Words>2103</Words>
  <Characters>11993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kononowa</dc:creator>
  <cp:keywords/>
  <dc:description/>
  <cp:lastModifiedBy>Admin</cp:lastModifiedBy>
  <cp:revision>6</cp:revision>
  <dcterms:created xsi:type="dcterms:W3CDTF">2013-12-02T09:33:00Z</dcterms:created>
  <dcterms:modified xsi:type="dcterms:W3CDTF">2014-10-13T14:38:00Z</dcterms:modified>
</cp:coreProperties>
</file>