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89" w:rsidRDefault="00D93589" w:rsidP="00F62F33">
      <w:pPr>
        <w:pStyle w:val="ListParagraph"/>
        <w:ind w:left="0"/>
        <w:jc w:val="center"/>
        <w:rPr>
          <w:b/>
        </w:rPr>
      </w:pPr>
      <w:r>
        <w:rPr>
          <w:b/>
        </w:rPr>
        <w:t>Вопросы</w:t>
      </w:r>
    </w:p>
    <w:p w:rsidR="00D93589" w:rsidRDefault="00D93589" w:rsidP="00F62F33">
      <w:pPr>
        <w:pStyle w:val="ListParagraph"/>
        <w:ind w:left="0"/>
        <w:jc w:val="center"/>
        <w:rPr>
          <w:b/>
        </w:rPr>
      </w:pPr>
      <w:r>
        <w:rPr>
          <w:b/>
        </w:rPr>
        <w:t>для проведения квалификационного испытания</w:t>
      </w:r>
    </w:p>
    <w:p w:rsidR="00D93589" w:rsidRDefault="00D93589" w:rsidP="00F62F33">
      <w:pPr>
        <w:pStyle w:val="ListParagraph"/>
        <w:ind w:left="0"/>
        <w:jc w:val="center"/>
        <w:rPr>
          <w:b/>
        </w:rPr>
      </w:pPr>
      <w:r>
        <w:rPr>
          <w:b/>
        </w:rPr>
        <w:t>по должности  «социальный педагог»,</w:t>
      </w:r>
    </w:p>
    <w:p w:rsidR="00D93589" w:rsidRPr="00F62F33" w:rsidRDefault="00D93589" w:rsidP="00F62F33">
      <w:pPr>
        <w:pStyle w:val="ListParagraph"/>
        <w:ind w:left="0"/>
        <w:jc w:val="center"/>
        <w:rPr>
          <w:b/>
        </w:rPr>
      </w:pPr>
      <w:r w:rsidRPr="00F62F33">
        <w:rPr>
          <w:b/>
        </w:rPr>
        <w:t>аттестуемых с целью подтверждения соответствия занимаемой должности</w:t>
      </w:r>
    </w:p>
    <w:p w:rsidR="00D93589" w:rsidRDefault="00D93589" w:rsidP="00F62F33">
      <w:pPr>
        <w:pStyle w:val="ListParagraph"/>
        <w:ind w:left="0"/>
        <w:jc w:val="center"/>
        <w:rPr>
          <w:b/>
        </w:rPr>
      </w:pPr>
    </w:p>
    <w:p w:rsidR="00D93589" w:rsidRPr="00F62F33" w:rsidRDefault="00D93589" w:rsidP="00F62F33">
      <w:pPr>
        <w:pStyle w:val="ListParagraph"/>
        <w:ind w:left="0"/>
        <w:jc w:val="center"/>
        <w:rPr>
          <w:b/>
        </w:rPr>
      </w:pP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Нормативно-правовые  акты  Российской Федерации, регламентирующие профилактику безнадзорности и правонарушений несовершеннолетних:</w:t>
      </w:r>
    </w:p>
    <w:p w:rsidR="00D93589" w:rsidRPr="00560228" w:rsidRDefault="00D93589" w:rsidP="00560228">
      <w:pPr>
        <w:pStyle w:val="ListParagraph"/>
        <w:numPr>
          <w:ilvl w:val="0"/>
          <w:numId w:val="5"/>
        </w:numPr>
        <w:rPr>
          <w:szCs w:val="24"/>
        </w:rPr>
      </w:pPr>
      <w:r w:rsidRPr="00560228">
        <w:rPr>
          <w:szCs w:val="24"/>
        </w:rPr>
        <w:t>Конституция Российской Федерации от12.12 1993года ;</w:t>
      </w:r>
    </w:p>
    <w:p w:rsidR="00D93589" w:rsidRPr="00560228" w:rsidRDefault="00D93589" w:rsidP="00560228">
      <w:pPr>
        <w:pStyle w:val="ListParagraph"/>
        <w:numPr>
          <w:ilvl w:val="0"/>
          <w:numId w:val="5"/>
        </w:numPr>
        <w:rPr>
          <w:szCs w:val="24"/>
        </w:rPr>
      </w:pPr>
      <w:r w:rsidRPr="00560228">
        <w:rPr>
          <w:szCs w:val="24"/>
        </w:rPr>
        <w:t>Семейный  кодекс Российской Федерации от 29.12. 1995г. № 223-ФЗ;</w:t>
      </w:r>
    </w:p>
    <w:p w:rsidR="00D93589" w:rsidRPr="00560228" w:rsidRDefault="00D93589" w:rsidP="00560228">
      <w:pPr>
        <w:pStyle w:val="ListParagraph"/>
        <w:numPr>
          <w:ilvl w:val="0"/>
          <w:numId w:val="5"/>
        </w:numPr>
        <w:rPr>
          <w:szCs w:val="24"/>
        </w:rPr>
      </w:pPr>
      <w:r w:rsidRPr="00560228">
        <w:rPr>
          <w:szCs w:val="24"/>
        </w:rPr>
        <w:t>Федеральный закон от 24 июня 1999 года № 120-ФЗ «Об основах системы профилактики безнадзорности и правонарушений несовершеннолетних»;</w:t>
      </w:r>
    </w:p>
    <w:p w:rsidR="00D93589" w:rsidRPr="00560228" w:rsidRDefault="00D93589" w:rsidP="00F62F33">
      <w:pPr>
        <w:pStyle w:val="ListParagraph"/>
        <w:numPr>
          <w:ilvl w:val="0"/>
          <w:numId w:val="6"/>
        </w:numPr>
        <w:rPr>
          <w:szCs w:val="24"/>
        </w:rPr>
      </w:pPr>
      <w:r w:rsidRPr="00560228">
        <w:rPr>
          <w:szCs w:val="24"/>
        </w:rPr>
        <w:t>области  от 25.07.2009г «Об ответственности родителей за воспитание своего ребенка;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В Конвенции  ООН о правах ребенка права детей рассмотрены в следующем аспекте:</w:t>
      </w:r>
    </w:p>
    <w:p w:rsidR="00D93589" w:rsidRPr="00560228" w:rsidRDefault="00D93589" w:rsidP="00560228">
      <w:pPr>
        <w:pStyle w:val="ListParagraph"/>
        <w:numPr>
          <w:ilvl w:val="0"/>
          <w:numId w:val="7"/>
        </w:numPr>
        <w:rPr>
          <w:szCs w:val="24"/>
        </w:rPr>
      </w:pPr>
      <w:r w:rsidRPr="00560228">
        <w:rPr>
          <w:szCs w:val="24"/>
        </w:rPr>
        <w:t>образование;</w:t>
      </w:r>
    </w:p>
    <w:p w:rsidR="00D93589" w:rsidRPr="00560228" w:rsidRDefault="00D93589" w:rsidP="00560228">
      <w:pPr>
        <w:pStyle w:val="ListParagraph"/>
        <w:numPr>
          <w:ilvl w:val="0"/>
          <w:numId w:val="7"/>
        </w:numPr>
        <w:rPr>
          <w:szCs w:val="24"/>
        </w:rPr>
      </w:pPr>
      <w:r w:rsidRPr="00560228">
        <w:rPr>
          <w:szCs w:val="24"/>
        </w:rPr>
        <w:t>воспитание;</w:t>
      </w:r>
    </w:p>
    <w:p w:rsidR="00D93589" w:rsidRPr="00560228" w:rsidRDefault="00D93589" w:rsidP="00560228">
      <w:pPr>
        <w:pStyle w:val="ListParagraph"/>
        <w:numPr>
          <w:ilvl w:val="0"/>
          <w:numId w:val="7"/>
        </w:numPr>
        <w:rPr>
          <w:szCs w:val="24"/>
        </w:rPr>
      </w:pPr>
      <w:r w:rsidRPr="00560228">
        <w:rPr>
          <w:szCs w:val="24"/>
        </w:rPr>
        <w:t>развитие;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В семейном Кодексе РФ закреплено, что родители могут быть лишены родительских прав если:</w:t>
      </w:r>
    </w:p>
    <w:p w:rsidR="00D93589" w:rsidRPr="00560228" w:rsidRDefault="00D93589" w:rsidP="00560228">
      <w:pPr>
        <w:pStyle w:val="ListParagraph"/>
        <w:numPr>
          <w:ilvl w:val="0"/>
          <w:numId w:val="8"/>
        </w:numPr>
        <w:rPr>
          <w:szCs w:val="24"/>
        </w:rPr>
      </w:pPr>
      <w:r w:rsidRPr="00560228">
        <w:rPr>
          <w:szCs w:val="24"/>
        </w:rPr>
        <w:t>являются  инвалидами;</w:t>
      </w:r>
    </w:p>
    <w:p w:rsidR="00D93589" w:rsidRPr="00560228" w:rsidRDefault="00D93589" w:rsidP="00560228">
      <w:pPr>
        <w:pStyle w:val="ListParagraph"/>
        <w:numPr>
          <w:ilvl w:val="0"/>
          <w:numId w:val="8"/>
        </w:numPr>
        <w:rPr>
          <w:szCs w:val="24"/>
        </w:rPr>
      </w:pPr>
      <w:r w:rsidRPr="00560228">
        <w:rPr>
          <w:szCs w:val="24"/>
        </w:rPr>
        <w:t>запрещают родственникам общаться с ребенком;</w:t>
      </w:r>
    </w:p>
    <w:p w:rsidR="00D93589" w:rsidRPr="00560228" w:rsidRDefault="00D93589" w:rsidP="00560228">
      <w:pPr>
        <w:pStyle w:val="ListParagraph"/>
        <w:numPr>
          <w:ilvl w:val="0"/>
          <w:numId w:val="8"/>
        </w:numPr>
        <w:rPr>
          <w:szCs w:val="24"/>
        </w:rPr>
      </w:pPr>
      <w:r w:rsidRPr="00560228">
        <w:rPr>
          <w:szCs w:val="24"/>
        </w:rPr>
        <w:t>являются больными хроническим алкоголизмом или наркоманией;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Общим объектом внимания социального педагога являются:</w:t>
      </w:r>
    </w:p>
    <w:p w:rsidR="00D93589" w:rsidRPr="00560228" w:rsidRDefault="00D93589" w:rsidP="00560228">
      <w:pPr>
        <w:pStyle w:val="ListParagraph"/>
        <w:numPr>
          <w:ilvl w:val="0"/>
          <w:numId w:val="9"/>
        </w:numPr>
        <w:rPr>
          <w:szCs w:val="24"/>
        </w:rPr>
      </w:pPr>
      <w:r w:rsidRPr="00560228">
        <w:rPr>
          <w:szCs w:val="24"/>
        </w:rPr>
        <w:t>социализация ребенка;</w:t>
      </w:r>
    </w:p>
    <w:p w:rsidR="00D93589" w:rsidRPr="00560228" w:rsidRDefault="00D93589" w:rsidP="00560228">
      <w:pPr>
        <w:pStyle w:val="ListParagraph"/>
        <w:numPr>
          <w:ilvl w:val="0"/>
          <w:numId w:val="9"/>
        </w:numPr>
        <w:rPr>
          <w:szCs w:val="24"/>
        </w:rPr>
      </w:pPr>
      <w:r w:rsidRPr="00560228">
        <w:rPr>
          <w:szCs w:val="24"/>
        </w:rPr>
        <w:t>повышение образовательного уровня;</w:t>
      </w:r>
    </w:p>
    <w:p w:rsidR="00D93589" w:rsidRPr="00560228" w:rsidRDefault="00D93589" w:rsidP="00560228">
      <w:pPr>
        <w:pStyle w:val="ListParagraph"/>
        <w:numPr>
          <w:ilvl w:val="0"/>
          <w:numId w:val="9"/>
        </w:numPr>
        <w:rPr>
          <w:szCs w:val="24"/>
        </w:rPr>
      </w:pPr>
      <w:r w:rsidRPr="00560228">
        <w:rPr>
          <w:szCs w:val="24"/>
        </w:rPr>
        <w:t>повышение физического уровня;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Функции деятельности социального педагога:</w:t>
      </w:r>
    </w:p>
    <w:p w:rsidR="00D93589" w:rsidRPr="00560228" w:rsidRDefault="00D93589" w:rsidP="00560228">
      <w:pPr>
        <w:pStyle w:val="ListParagraph"/>
        <w:numPr>
          <w:ilvl w:val="0"/>
          <w:numId w:val="10"/>
        </w:numPr>
        <w:rPr>
          <w:szCs w:val="24"/>
        </w:rPr>
      </w:pPr>
      <w:r w:rsidRPr="00560228">
        <w:rPr>
          <w:szCs w:val="24"/>
        </w:rPr>
        <w:t>диагностическая;</w:t>
      </w:r>
    </w:p>
    <w:p w:rsidR="00D93589" w:rsidRPr="00560228" w:rsidRDefault="00D93589" w:rsidP="00560228">
      <w:pPr>
        <w:pStyle w:val="ListParagraph"/>
        <w:numPr>
          <w:ilvl w:val="0"/>
          <w:numId w:val="10"/>
        </w:numPr>
        <w:rPr>
          <w:szCs w:val="24"/>
        </w:rPr>
      </w:pPr>
      <w:r w:rsidRPr="00560228">
        <w:rPr>
          <w:szCs w:val="24"/>
        </w:rPr>
        <w:t>посредническая;</w:t>
      </w:r>
    </w:p>
    <w:p w:rsidR="00D93589" w:rsidRPr="00560228" w:rsidRDefault="00D93589" w:rsidP="00560228">
      <w:pPr>
        <w:pStyle w:val="ListParagraph"/>
        <w:numPr>
          <w:ilvl w:val="0"/>
          <w:numId w:val="10"/>
        </w:numPr>
        <w:rPr>
          <w:szCs w:val="24"/>
        </w:rPr>
      </w:pPr>
      <w:r w:rsidRPr="00560228">
        <w:rPr>
          <w:szCs w:val="24"/>
        </w:rPr>
        <w:t>все ответы верны;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 xml:space="preserve">Концепция профилактики злоупотребления психоактивными веществами в образовательной среде (согласно приказу Минобразования РФ от 28 февраля </w:t>
      </w:r>
      <w:smartTag w:uri="urn:schemas-microsoft-com:office:smarttags" w:element="metricconverter">
        <w:smartTagPr>
          <w:attr w:name="ProductID" w:val="2000 г"/>
        </w:smartTagPr>
        <w:r w:rsidRPr="00560228">
          <w:rPr>
            <w:b/>
          </w:rPr>
          <w:t>2000 г</w:t>
        </w:r>
      </w:smartTag>
      <w:r w:rsidRPr="00560228">
        <w:rPr>
          <w:b/>
        </w:rPr>
        <w:t>. N619) не определяет:</w:t>
      </w:r>
    </w:p>
    <w:p w:rsidR="00D93589" w:rsidRPr="00560228" w:rsidRDefault="00D93589" w:rsidP="00560228">
      <w:pPr>
        <w:pStyle w:val="ListParagraph"/>
        <w:numPr>
          <w:ilvl w:val="0"/>
          <w:numId w:val="11"/>
        </w:numPr>
        <w:rPr>
          <w:szCs w:val="24"/>
        </w:rPr>
      </w:pPr>
      <w:r w:rsidRPr="00560228">
        <w:rPr>
          <w:szCs w:val="24"/>
        </w:rPr>
        <w:t>степень профессиональной пригодности человека к конкретной профессии (рабочему месту, должности) в соответствии с нормативными требованиями осуществляется в процессе</w:t>
      </w:r>
    </w:p>
    <w:p w:rsidR="00D93589" w:rsidRPr="00560228" w:rsidRDefault="00D93589" w:rsidP="00560228">
      <w:pPr>
        <w:pStyle w:val="ListParagraph"/>
        <w:numPr>
          <w:ilvl w:val="0"/>
          <w:numId w:val="11"/>
        </w:numPr>
        <w:rPr>
          <w:szCs w:val="24"/>
        </w:rPr>
      </w:pPr>
      <w:r w:rsidRPr="00560228">
        <w:rPr>
          <w:szCs w:val="24"/>
        </w:rPr>
        <w:t>степень изменения динамических характеристик злоупотребления ПАВ и распространенности наркомании, происходящие на протяжении многих лет, не позволяют оценить ее однозначно</w:t>
      </w:r>
    </w:p>
    <w:p w:rsidR="00D93589" w:rsidRPr="00560228" w:rsidRDefault="00D93589" w:rsidP="00560228">
      <w:pPr>
        <w:pStyle w:val="ListParagraph"/>
        <w:numPr>
          <w:ilvl w:val="0"/>
          <w:numId w:val="11"/>
        </w:numPr>
        <w:rPr>
          <w:szCs w:val="24"/>
        </w:rPr>
      </w:pPr>
      <w:r w:rsidRPr="00560228">
        <w:rPr>
          <w:szCs w:val="24"/>
        </w:rPr>
        <w:t>степень  эффективности профилактических мероприятий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Какая деятельность является ведущей в подростковом возрасте?</w:t>
      </w:r>
    </w:p>
    <w:p w:rsidR="00D93589" w:rsidRPr="00560228" w:rsidRDefault="00D93589" w:rsidP="00560228">
      <w:pPr>
        <w:pStyle w:val="ListParagraph"/>
        <w:numPr>
          <w:ilvl w:val="0"/>
          <w:numId w:val="12"/>
        </w:numPr>
        <w:rPr>
          <w:szCs w:val="24"/>
        </w:rPr>
      </w:pPr>
      <w:r w:rsidRPr="00560228">
        <w:rPr>
          <w:szCs w:val="24"/>
        </w:rPr>
        <w:t>эмоциональное общение с взрослыми;</w:t>
      </w:r>
    </w:p>
    <w:p w:rsidR="00D93589" w:rsidRPr="00560228" w:rsidRDefault="00D93589" w:rsidP="00560228">
      <w:pPr>
        <w:pStyle w:val="ListParagraph"/>
        <w:numPr>
          <w:ilvl w:val="0"/>
          <w:numId w:val="12"/>
        </w:numPr>
        <w:rPr>
          <w:szCs w:val="24"/>
        </w:rPr>
      </w:pPr>
      <w:r w:rsidRPr="00560228">
        <w:rPr>
          <w:szCs w:val="24"/>
        </w:rPr>
        <w:t>интимно-личностное общение со сверстниками;</w:t>
      </w:r>
    </w:p>
    <w:p w:rsidR="00D93589" w:rsidRPr="00560228" w:rsidRDefault="00D93589" w:rsidP="00560228">
      <w:pPr>
        <w:pStyle w:val="ListParagraph"/>
        <w:numPr>
          <w:ilvl w:val="0"/>
          <w:numId w:val="12"/>
        </w:numPr>
        <w:rPr>
          <w:szCs w:val="24"/>
        </w:rPr>
      </w:pPr>
      <w:r w:rsidRPr="00560228">
        <w:rPr>
          <w:szCs w:val="24"/>
        </w:rPr>
        <w:t>учебная;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Социальные нормы могут подразделяться на:</w:t>
      </w:r>
    </w:p>
    <w:p w:rsidR="00D93589" w:rsidRPr="00560228" w:rsidRDefault="00D93589" w:rsidP="00560228">
      <w:pPr>
        <w:pStyle w:val="ListParagraph"/>
        <w:numPr>
          <w:ilvl w:val="0"/>
          <w:numId w:val="13"/>
        </w:numPr>
        <w:rPr>
          <w:szCs w:val="24"/>
        </w:rPr>
      </w:pPr>
      <w:r w:rsidRPr="00560228">
        <w:rPr>
          <w:szCs w:val="24"/>
        </w:rPr>
        <w:t>правовые;</w:t>
      </w:r>
    </w:p>
    <w:p w:rsidR="00D93589" w:rsidRPr="00560228" w:rsidRDefault="00D93589" w:rsidP="00560228">
      <w:pPr>
        <w:pStyle w:val="ListParagraph"/>
        <w:numPr>
          <w:ilvl w:val="0"/>
          <w:numId w:val="13"/>
        </w:numPr>
        <w:rPr>
          <w:szCs w:val="24"/>
        </w:rPr>
      </w:pPr>
      <w:r w:rsidRPr="00560228">
        <w:rPr>
          <w:szCs w:val="24"/>
        </w:rPr>
        <w:t>моральные;</w:t>
      </w:r>
    </w:p>
    <w:p w:rsidR="00D93589" w:rsidRPr="00560228" w:rsidRDefault="00D93589" w:rsidP="00560228">
      <w:pPr>
        <w:pStyle w:val="ListParagraph"/>
        <w:numPr>
          <w:ilvl w:val="0"/>
          <w:numId w:val="13"/>
        </w:numPr>
        <w:rPr>
          <w:szCs w:val="24"/>
        </w:rPr>
      </w:pPr>
      <w:r w:rsidRPr="00560228">
        <w:rPr>
          <w:szCs w:val="24"/>
        </w:rPr>
        <w:t>политические;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Заповеди педагогического общения социального педагога:</w:t>
      </w:r>
    </w:p>
    <w:p w:rsidR="00D93589" w:rsidRPr="00560228" w:rsidRDefault="00D93589" w:rsidP="00560228">
      <w:pPr>
        <w:pStyle w:val="ListParagraph"/>
        <w:numPr>
          <w:ilvl w:val="0"/>
          <w:numId w:val="14"/>
        </w:numPr>
        <w:rPr>
          <w:szCs w:val="24"/>
        </w:rPr>
      </w:pPr>
      <w:r w:rsidRPr="00560228">
        <w:rPr>
          <w:szCs w:val="24"/>
        </w:rPr>
        <w:t>необходимо избегать штампов в общении с детьми;</w:t>
      </w:r>
    </w:p>
    <w:p w:rsidR="00D93589" w:rsidRPr="00560228" w:rsidRDefault="00D93589" w:rsidP="00560228">
      <w:pPr>
        <w:pStyle w:val="ListParagraph"/>
        <w:numPr>
          <w:ilvl w:val="0"/>
          <w:numId w:val="14"/>
        </w:numPr>
        <w:rPr>
          <w:szCs w:val="24"/>
        </w:rPr>
      </w:pPr>
      <w:r w:rsidRPr="00560228">
        <w:rPr>
          <w:szCs w:val="24"/>
        </w:rPr>
        <w:t>очень важно преодолеть негативные установки по отношению к отдельным  детям;</w:t>
      </w:r>
    </w:p>
    <w:p w:rsidR="00D93589" w:rsidRPr="00560228" w:rsidRDefault="00D93589" w:rsidP="00560228">
      <w:pPr>
        <w:pStyle w:val="ListParagraph"/>
        <w:numPr>
          <w:ilvl w:val="0"/>
          <w:numId w:val="14"/>
        </w:numPr>
        <w:rPr>
          <w:szCs w:val="24"/>
        </w:rPr>
      </w:pPr>
      <w:r w:rsidRPr="00560228">
        <w:rPr>
          <w:szCs w:val="24"/>
        </w:rPr>
        <w:t>все ответы верны;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Для того, чтобы добиться адекватного восприятия оппонентами друг друга необходим</w:t>
      </w:r>
      <w:r>
        <w:rPr>
          <w:b/>
        </w:rPr>
        <w:t>о использовать следующие приемы:</w:t>
      </w:r>
    </w:p>
    <w:p w:rsidR="00D93589" w:rsidRPr="00560228" w:rsidRDefault="00D93589" w:rsidP="00560228">
      <w:pPr>
        <w:pStyle w:val="ListParagraph"/>
        <w:numPr>
          <w:ilvl w:val="0"/>
          <w:numId w:val="15"/>
        </w:numPr>
        <w:rPr>
          <w:szCs w:val="24"/>
        </w:rPr>
      </w:pPr>
      <w:r w:rsidRPr="00560228">
        <w:rPr>
          <w:szCs w:val="24"/>
        </w:rPr>
        <w:t>не отвечайте агрессией на агрессию;</w:t>
      </w:r>
    </w:p>
    <w:p w:rsidR="00D93589" w:rsidRPr="00560228" w:rsidRDefault="00D93589" w:rsidP="00560228">
      <w:pPr>
        <w:pStyle w:val="ListParagraph"/>
        <w:numPr>
          <w:ilvl w:val="0"/>
          <w:numId w:val="15"/>
        </w:numPr>
        <w:rPr>
          <w:szCs w:val="24"/>
        </w:rPr>
      </w:pPr>
      <w:r w:rsidRPr="00560228">
        <w:rPr>
          <w:szCs w:val="24"/>
        </w:rPr>
        <w:t>не оскорбляйте и не унижайте оппонента ни словом, ни жестом, ни взглядом;</w:t>
      </w:r>
    </w:p>
    <w:p w:rsidR="00D93589" w:rsidRPr="00560228" w:rsidRDefault="00D93589" w:rsidP="00560228">
      <w:pPr>
        <w:pStyle w:val="ListParagraph"/>
        <w:numPr>
          <w:ilvl w:val="0"/>
          <w:numId w:val="15"/>
        </w:numPr>
        <w:rPr>
          <w:szCs w:val="24"/>
        </w:rPr>
      </w:pPr>
      <w:r w:rsidRPr="00560228">
        <w:rPr>
          <w:szCs w:val="24"/>
        </w:rPr>
        <w:t>все ответы верны;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Целью социальной работы является:</w:t>
      </w:r>
    </w:p>
    <w:p w:rsidR="00D93589" w:rsidRPr="00560228" w:rsidRDefault="00D93589" w:rsidP="00560228">
      <w:pPr>
        <w:pStyle w:val="ListParagraph"/>
        <w:numPr>
          <w:ilvl w:val="0"/>
          <w:numId w:val="16"/>
        </w:numPr>
        <w:rPr>
          <w:szCs w:val="24"/>
        </w:rPr>
      </w:pPr>
      <w:r w:rsidRPr="00560228">
        <w:rPr>
          <w:szCs w:val="24"/>
        </w:rPr>
        <w:t>создание оптимальной мотивации социального поведения;</w:t>
      </w:r>
    </w:p>
    <w:p w:rsidR="00D93589" w:rsidRPr="00560228" w:rsidRDefault="00D93589" w:rsidP="00560228">
      <w:pPr>
        <w:pStyle w:val="ListParagraph"/>
        <w:numPr>
          <w:ilvl w:val="0"/>
          <w:numId w:val="16"/>
        </w:numPr>
        <w:rPr>
          <w:szCs w:val="24"/>
        </w:rPr>
      </w:pPr>
      <w:r w:rsidRPr="00560228">
        <w:rPr>
          <w:szCs w:val="24"/>
        </w:rPr>
        <w:t>создание экологически безопасной среды;</w:t>
      </w:r>
    </w:p>
    <w:p w:rsidR="00D93589" w:rsidRPr="00560228" w:rsidRDefault="00D93589" w:rsidP="00560228">
      <w:pPr>
        <w:pStyle w:val="ListParagraph"/>
        <w:numPr>
          <w:ilvl w:val="0"/>
          <w:numId w:val="16"/>
        </w:numPr>
        <w:rPr>
          <w:szCs w:val="24"/>
        </w:rPr>
      </w:pPr>
      <w:r w:rsidRPr="00560228">
        <w:rPr>
          <w:szCs w:val="24"/>
        </w:rPr>
        <w:t>адаптация личности в сфере рыночных отношений;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К исследовательским методикам принадлежит:</w:t>
      </w:r>
    </w:p>
    <w:p w:rsidR="00D93589" w:rsidRPr="00560228" w:rsidRDefault="00D93589" w:rsidP="00560228">
      <w:pPr>
        <w:pStyle w:val="ListParagraph"/>
        <w:numPr>
          <w:ilvl w:val="0"/>
          <w:numId w:val="17"/>
        </w:numPr>
        <w:rPr>
          <w:szCs w:val="24"/>
        </w:rPr>
      </w:pPr>
      <w:r w:rsidRPr="00560228">
        <w:rPr>
          <w:szCs w:val="24"/>
        </w:rPr>
        <w:t>методика социально-педагогического обследования;</w:t>
      </w:r>
    </w:p>
    <w:p w:rsidR="00D93589" w:rsidRPr="00560228" w:rsidRDefault="00D93589" w:rsidP="00560228">
      <w:pPr>
        <w:pStyle w:val="ListParagraph"/>
        <w:numPr>
          <w:ilvl w:val="0"/>
          <w:numId w:val="17"/>
        </w:numPr>
        <w:rPr>
          <w:szCs w:val="24"/>
        </w:rPr>
      </w:pPr>
      <w:r w:rsidRPr="00560228">
        <w:rPr>
          <w:szCs w:val="24"/>
        </w:rPr>
        <w:t>методика изучения, анализа, обобщения  и использования передового опыта;</w:t>
      </w:r>
    </w:p>
    <w:p w:rsidR="00D93589" w:rsidRPr="00560228" w:rsidRDefault="00D93589" w:rsidP="00560228">
      <w:pPr>
        <w:pStyle w:val="ListParagraph"/>
        <w:numPr>
          <w:ilvl w:val="0"/>
          <w:numId w:val="17"/>
        </w:numPr>
        <w:rPr>
          <w:szCs w:val="24"/>
        </w:rPr>
      </w:pPr>
      <w:r w:rsidRPr="00560228">
        <w:rPr>
          <w:szCs w:val="24"/>
        </w:rPr>
        <w:t>опытная работа;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Социальная работа социального педагога включает в себя следующие направления:</w:t>
      </w:r>
    </w:p>
    <w:p w:rsidR="00D93589" w:rsidRPr="00560228" w:rsidRDefault="00D93589" w:rsidP="00560228">
      <w:pPr>
        <w:pStyle w:val="ListParagraph"/>
        <w:numPr>
          <w:ilvl w:val="0"/>
          <w:numId w:val="18"/>
        </w:numPr>
        <w:rPr>
          <w:szCs w:val="24"/>
        </w:rPr>
      </w:pPr>
      <w:r w:rsidRPr="00560228">
        <w:rPr>
          <w:szCs w:val="24"/>
        </w:rPr>
        <w:t>формирование, воспитывающих, гуманных отношений в социуме;</w:t>
      </w:r>
    </w:p>
    <w:p w:rsidR="00D93589" w:rsidRPr="00560228" w:rsidRDefault="00D93589" w:rsidP="00560228">
      <w:pPr>
        <w:pStyle w:val="ListParagraph"/>
        <w:numPr>
          <w:ilvl w:val="0"/>
          <w:numId w:val="18"/>
        </w:numPr>
        <w:rPr>
          <w:szCs w:val="24"/>
        </w:rPr>
      </w:pPr>
      <w:r w:rsidRPr="00560228">
        <w:rPr>
          <w:szCs w:val="24"/>
        </w:rPr>
        <w:t>содействие саморазвитию личности ребенка;</w:t>
      </w:r>
    </w:p>
    <w:p w:rsidR="00D93589" w:rsidRPr="00560228" w:rsidRDefault="00D93589" w:rsidP="00560228">
      <w:pPr>
        <w:pStyle w:val="ListParagraph"/>
        <w:numPr>
          <w:ilvl w:val="0"/>
          <w:numId w:val="18"/>
        </w:numPr>
        <w:rPr>
          <w:szCs w:val="24"/>
        </w:rPr>
      </w:pPr>
      <w:r w:rsidRPr="00560228">
        <w:rPr>
          <w:szCs w:val="24"/>
        </w:rPr>
        <w:t>оказание помощи в социальной адаптации детей;</w:t>
      </w:r>
    </w:p>
    <w:p w:rsidR="00D93589" w:rsidRPr="000907DB" w:rsidRDefault="00D93589" w:rsidP="00560228">
      <w:pPr>
        <w:pStyle w:val="ListParagraph"/>
        <w:numPr>
          <w:ilvl w:val="0"/>
          <w:numId w:val="4"/>
        </w:numPr>
        <w:ind w:left="0"/>
      </w:pPr>
      <w:r w:rsidRPr="00560228">
        <w:rPr>
          <w:b/>
        </w:rPr>
        <w:t>Какой этап  входит в структуру социально-педагогической технологии</w:t>
      </w:r>
      <w:r w:rsidRPr="000907DB">
        <w:t>:</w:t>
      </w:r>
    </w:p>
    <w:p w:rsidR="00D93589" w:rsidRPr="00560228" w:rsidRDefault="00D93589" w:rsidP="00560228">
      <w:pPr>
        <w:pStyle w:val="ListParagraph"/>
        <w:numPr>
          <w:ilvl w:val="0"/>
          <w:numId w:val="19"/>
        </w:numPr>
        <w:rPr>
          <w:szCs w:val="24"/>
        </w:rPr>
      </w:pPr>
      <w:r w:rsidRPr="00560228">
        <w:rPr>
          <w:szCs w:val="24"/>
        </w:rPr>
        <w:t>целевой;</w:t>
      </w:r>
    </w:p>
    <w:p w:rsidR="00D93589" w:rsidRPr="00560228" w:rsidRDefault="00D93589" w:rsidP="00560228">
      <w:pPr>
        <w:pStyle w:val="ListParagraph"/>
        <w:numPr>
          <w:ilvl w:val="0"/>
          <w:numId w:val="19"/>
        </w:numPr>
        <w:rPr>
          <w:szCs w:val="24"/>
        </w:rPr>
      </w:pPr>
      <w:r w:rsidRPr="00560228">
        <w:rPr>
          <w:szCs w:val="24"/>
        </w:rPr>
        <w:t>контрольный;</w:t>
      </w:r>
    </w:p>
    <w:p w:rsidR="00D93589" w:rsidRPr="00560228" w:rsidRDefault="00D93589" w:rsidP="00560228">
      <w:pPr>
        <w:pStyle w:val="ListParagraph"/>
        <w:numPr>
          <w:ilvl w:val="0"/>
          <w:numId w:val="19"/>
        </w:numPr>
        <w:rPr>
          <w:szCs w:val="24"/>
        </w:rPr>
      </w:pPr>
      <w:r w:rsidRPr="00560228">
        <w:rPr>
          <w:szCs w:val="24"/>
        </w:rPr>
        <w:t>диагностико</w:t>
      </w:r>
      <w:r>
        <w:rPr>
          <w:szCs w:val="24"/>
        </w:rPr>
        <w:t xml:space="preserve"> </w:t>
      </w:r>
      <w:r w:rsidRPr="00560228">
        <w:rPr>
          <w:szCs w:val="24"/>
        </w:rPr>
        <w:t>- прогностический;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Защита прав ребенка осуществляется:</w:t>
      </w:r>
    </w:p>
    <w:p w:rsidR="00D93589" w:rsidRPr="00560228" w:rsidRDefault="00D93589" w:rsidP="00560228">
      <w:pPr>
        <w:pStyle w:val="ListParagraph"/>
        <w:numPr>
          <w:ilvl w:val="0"/>
          <w:numId w:val="20"/>
        </w:numPr>
        <w:rPr>
          <w:szCs w:val="24"/>
        </w:rPr>
      </w:pPr>
      <w:r w:rsidRPr="00560228">
        <w:rPr>
          <w:szCs w:val="24"/>
        </w:rPr>
        <w:t>социальным педагогом;</w:t>
      </w:r>
    </w:p>
    <w:p w:rsidR="00D93589" w:rsidRPr="00560228" w:rsidRDefault="00D93589" w:rsidP="00560228">
      <w:pPr>
        <w:pStyle w:val="ListParagraph"/>
        <w:numPr>
          <w:ilvl w:val="0"/>
          <w:numId w:val="20"/>
        </w:numPr>
        <w:rPr>
          <w:szCs w:val="24"/>
        </w:rPr>
      </w:pPr>
      <w:r w:rsidRPr="00560228">
        <w:rPr>
          <w:szCs w:val="24"/>
        </w:rPr>
        <w:t>родителями;</w:t>
      </w:r>
    </w:p>
    <w:p w:rsidR="00D93589" w:rsidRPr="00560228" w:rsidRDefault="00D93589" w:rsidP="00560228">
      <w:pPr>
        <w:pStyle w:val="ListParagraph"/>
        <w:numPr>
          <w:ilvl w:val="0"/>
          <w:numId w:val="20"/>
        </w:numPr>
        <w:rPr>
          <w:szCs w:val="24"/>
        </w:rPr>
      </w:pPr>
      <w:r w:rsidRPr="00560228">
        <w:rPr>
          <w:szCs w:val="24"/>
        </w:rPr>
        <w:t>все ответы правильные;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Какие льготы предоставляются  семьям, имеющим детей-инвалидов:</w:t>
      </w:r>
    </w:p>
    <w:p w:rsidR="00D93589" w:rsidRPr="00560228" w:rsidRDefault="00D93589" w:rsidP="00560228">
      <w:pPr>
        <w:pStyle w:val="ListParagraph"/>
        <w:numPr>
          <w:ilvl w:val="0"/>
          <w:numId w:val="21"/>
        </w:numPr>
        <w:rPr>
          <w:szCs w:val="24"/>
        </w:rPr>
      </w:pPr>
      <w:r w:rsidRPr="00560228">
        <w:rPr>
          <w:szCs w:val="24"/>
        </w:rPr>
        <w:t>бесплатное обеспечение лекарственными препаратами детям до 6 лет, отпускаемым по рецептам врачей</w:t>
      </w:r>
    </w:p>
    <w:p w:rsidR="00D93589" w:rsidRPr="00560228" w:rsidRDefault="00D93589" w:rsidP="00560228">
      <w:pPr>
        <w:pStyle w:val="ListParagraph"/>
        <w:numPr>
          <w:ilvl w:val="0"/>
          <w:numId w:val="21"/>
        </w:numPr>
        <w:rPr>
          <w:szCs w:val="24"/>
        </w:rPr>
      </w:pPr>
      <w:r w:rsidRPr="00560228">
        <w:rPr>
          <w:szCs w:val="24"/>
        </w:rPr>
        <w:t>бесплатное санаторно-курортное лечение всем членам семьи;</w:t>
      </w:r>
    </w:p>
    <w:p w:rsidR="00D93589" w:rsidRPr="00560228" w:rsidRDefault="00D93589" w:rsidP="00560228">
      <w:pPr>
        <w:pStyle w:val="ListParagraph"/>
        <w:numPr>
          <w:ilvl w:val="0"/>
          <w:numId w:val="21"/>
        </w:numPr>
        <w:rPr>
          <w:szCs w:val="24"/>
        </w:rPr>
      </w:pPr>
      <w:r w:rsidRPr="00560228">
        <w:rPr>
          <w:szCs w:val="24"/>
        </w:rPr>
        <w:t>бесплатный проезд на всех видах транспорта в любое время;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Права и обязанности социального педагога закреплены в:</w:t>
      </w:r>
    </w:p>
    <w:p w:rsidR="00D93589" w:rsidRPr="00560228" w:rsidRDefault="00D93589" w:rsidP="00560228">
      <w:pPr>
        <w:pStyle w:val="ListParagraph"/>
        <w:numPr>
          <w:ilvl w:val="0"/>
          <w:numId w:val="22"/>
        </w:numPr>
        <w:rPr>
          <w:szCs w:val="24"/>
        </w:rPr>
      </w:pPr>
      <w:r w:rsidRPr="00560228">
        <w:rPr>
          <w:szCs w:val="24"/>
        </w:rPr>
        <w:t>должностной инструкции специалиста;</w:t>
      </w:r>
    </w:p>
    <w:p w:rsidR="00D93589" w:rsidRPr="00560228" w:rsidRDefault="00D93589" w:rsidP="00560228">
      <w:pPr>
        <w:pStyle w:val="ListParagraph"/>
        <w:numPr>
          <w:ilvl w:val="0"/>
          <w:numId w:val="22"/>
        </w:numPr>
        <w:rPr>
          <w:szCs w:val="24"/>
        </w:rPr>
      </w:pPr>
      <w:r w:rsidRPr="00560228">
        <w:rPr>
          <w:szCs w:val="24"/>
        </w:rPr>
        <w:t>профессиограмме социального педагога;</w:t>
      </w:r>
    </w:p>
    <w:p w:rsidR="00D93589" w:rsidRPr="00560228" w:rsidRDefault="00D93589" w:rsidP="00560228">
      <w:pPr>
        <w:pStyle w:val="ListParagraph"/>
        <w:numPr>
          <w:ilvl w:val="0"/>
          <w:numId w:val="22"/>
        </w:numPr>
        <w:rPr>
          <w:szCs w:val="24"/>
        </w:rPr>
      </w:pPr>
      <w:r w:rsidRPr="00560228">
        <w:rPr>
          <w:szCs w:val="24"/>
        </w:rPr>
        <w:t>квалификационной характеристике специалиста;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Социальный педагог имеет право:</w:t>
      </w:r>
    </w:p>
    <w:p w:rsidR="00D93589" w:rsidRPr="00560228" w:rsidRDefault="00D93589" w:rsidP="00560228">
      <w:pPr>
        <w:pStyle w:val="ListParagraph"/>
        <w:numPr>
          <w:ilvl w:val="0"/>
          <w:numId w:val="23"/>
        </w:numPr>
        <w:rPr>
          <w:szCs w:val="24"/>
        </w:rPr>
      </w:pPr>
      <w:r w:rsidRPr="00560228">
        <w:rPr>
          <w:szCs w:val="24"/>
        </w:rPr>
        <w:t>присутствовать на любых занятиях, проводимых с учащимися школы, с целью наблюдения за детьми, стоящими на контроле;</w:t>
      </w:r>
    </w:p>
    <w:p w:rsidR="00D93589" w:rsidRPr="00560228" w:rsidRDefault="00D93589" w:rsidP="00560228">
      <w:pPr>
        <w:pStyle w:val="ListParagraph"/>
        <w:numPr>
          <w:ilvl w:val="0"/>
          <w:numId w:val="23"/>
        </w:numPr>
        <w:rPr>
          <w:szCs w:val="24"/>
        </w:rPr>
      </w:pPr>
      <w:r w:rsidRPr="00560228">
        <w:rPr>
          <w:szCs w:val="24"/>
        </w:rPr>
        <w:t>приглашать родителей для индивидуальных бесед;</w:t>
      </w:r>
    </w:p>
    <w:p w:rsidR="00D93589" w:rsidRPr="00560228" w:rsidRDefault="00D93589" w:rsidP="00560228">
      <w:pPr>
        <w:pStyle w:val="ListParagraph"/>
        <w:numPr>
          <w:ilvl w:val="0"/>
          <w:numId w:val="23"/>
        </w:numPr>
        <w:rPr>
          <w:szCs w:val="24"/>
        </w:rPr>
      </w:pPr>
      <w:r w:rsidRPr="00560228">
        <w:rPr>
          <w:szCs w:val="24"/>
        </w:rPr>
        <w:t>все ответы верны;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Профессиональные знания социального педагога включают:</w:t>
      </w:r>
    </w:p>
    <w:p w:rsidR="00D93589" w:rsidRPr="00560228" w:rsidRDefault="00D93589" w:rsidP="00560228">
      <w:pPr>
        <w:pStyle w:val="ListParagraph"/>
        <w:numPr>
          <w:ilvl w:val="0"/>
          <w:numId w:val="24"/>
        </w:numPr>
        <w:rPr>
          <w:szCs w:val="24"/>
        </w:rPr>
      </w:pPr>
      <w:r w:rsidRPr="00560228">
        <w:rPr>
          <w:szCs w:val="24"/>
        </w:rPr>
        <w:t>методику и технологию социально-педагогической деятельности;</w:t>
      </w:r>
    </w:p>
    <w:p w:rsidR="00D93589" w:rsidRPr="00560228" w:rsidRDefault="00D93589" w:rsidP="00560228">
      <w:pPr>
        <w:pStyle w:val="ListParagraph"/>
        <w:numPr>
          <w:ilvl w:val="0"/>
          <w:numId w:val="24"/>
        </w:numPr>
        <w:rPr>
          <w:szCs w:val="24"/>
        </w:rPr>
      </w:pPr>
      <w:r w:rsidRPr="00560228">
        <w:rPr>
          <w:szCs w:val="24"/>
        </w:rPr>
        <w:t>возрастной психологии;</w:t>
      </w:r>
    </w:p>
    <w:p w:rsidR="00D93589" w:rsidRPr="00560228" w:rsidRDefault="00D93589" w:rsidP="00560228">
      <w:pPr>
        <w:pStyle w:val="ListParagraph"/>
        <w:numPr>
          <w:ilvl w:val="0"/>
          <w:numId w:val="24"/>
        </w:numPr>
        <w:rPr>
          <w:szCs w:val="24"/>
        </w:rPr>
      </w:pPr>
      <w:r w:rsidRPr="00560228">
        <w:rPr>
          <w:szCs w:val="24"/>
        </w:rPr>
        <w:t>все ответы правильные;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В документацию социального педагога входит:</w:t>
      </w:r>
    </w:p>
    <w:p w:rsidR="00D93589" w:rsidRPr="00560228" w:rsidRDefault="00D93589" w:rsidP="00560228">
      <w:pPr>
        <w:pStyle w:val="ListParagraph"/>
        <w:numPr>
          <w:ilvl w:val="0"/>
          <w:numId w:val="25"/>
        </w:numPr>
        <w:rPr>
          <w:szCs w:val="24"/>
        </w:rPr>
      </w:pPr>
      <w:r w:rsidRPr="00560228">
        <w:rPr>
          <w:szCs w:val="24"/>
        </w:rPr>
        <w:t>социально-педагогические технологии;</w:t>
      </w:r>
    </w:p>
    <w:p w:rsidR="00D93589" w:rsidRPr="00560228" w:rsidRDefault="00D93589" w:rsidP="00560228">
      <w:pPr>
        <w:pStyle w:val="ListParagraph"/>
        <w:numPr>
          <w:ilvl w:val="0"/>
          <w:numId w:val="25"/>
        </w:numPr>
        <w:rPr>
          <w:szCs w:val="24"/>
        </w:rPr>
      </w:pPr>
      <w:r w:rsidRPr="00560228">
        <w:rPr>
          <w:szCs w:val="24"/>
        </w:rPr>
        <w:t>законодательные акты;</w:t>
      </w:r>
    </w:p>
    <w:p w:rsidR="00D93589" w:rsidRPr="00560228" w:rsidRDefault="00D93589" w:rsidP="00560228">
      <w:pPr>
        <w:pStyle w:val="ListParagraph"/>
        <w:numPr>
          <w:ilvl w:val="0"/>
          <w:numId w:val="25"/>
        </w:numPr>
        <w:rPr>
          <w:szCs w:val="24"/>
        </w:rPr>
      </w:pPr>
      <w:r w:rsidRPr="00560228">
        <w:rPr>
          <w:szCs w:val="24"/>
        </w:rPr>
        <w:t>все ответы правильные;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Социальный  педагог:</w:t>
      </w:r>
    </w:p>
    <w:p w:rsidR="00D93589" w:rsidRPr="00560228" w:rsidRDefault="00D93589" w:rsidP="00560228">
      <w:pPr>
        <w:pStyle w:val="ListParagraph"/>
        <w:numPr>
          <w:ilvl w:val="0"/>
          <w:numId w:val="26"/>
        </w:numPr>
        <w:rPr>
          <w:szCs w:val="24"/>
        </w:rPr>
      </w:pPr>
      <w:r w:rsidRPr="00560228">
        <w:rPr>
          <w:szCs w:val="24"/>
        </w:rPr>
        <w:t>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всеобуча;</w:t>
      </w:r>
    </w:p>
    <w:p w:rsidR="00D93589" w:rsidRPr="00560228" w:rsidRDefault="00D93589" w:rsidP="00560228">
      <w:pPr>
        <w:pStyle w:val="ListParagraph"/>
        <w:numPr>
          <w:ilvl w:val="0"/>
          <w:numId w:val="26"/>
        </w:numPr>
        <w:rPr>
          <w:szCs w:val="24"/>
        </w:rPr>
      </w:pPr>
      <w:r w:rsidRPr="00560228">
        <w:rPr>
          <w:szCs w:val="24"/>
        </w:rPr>
        <w:t>выявляет избирательные отношения подростка, диагностирует ошибки в постановке задач воспитания и применения методов и форм воспитания;</w:t>
      </w:r>
    </w:p>
    <w:p w:rsidR="00D93589" w:rsidRPr="00560228" w:rsidRDefault="00D93589" w:rsidP="00560228">
      <w:pPr>
        <w:pStyle w:val="ListParagraph"/>
        <w:numPr>
          <w:ilvl w:val="0"/>
          <w:numId w:val="26"/>
        </w:numPr>
        <w:rPr>
          <w:szCs w:val="24"/>
        </w:rPr>
      </w:pPr>
      <w:r w:rsidRPr="00560228">
        <w:rPr>
          <w:szCs w:val="24"/>
        </w:rPr>
        <w:t>все ответы верны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Обязательными для социального педагога являются следующие документы- это :</w:t>
      </w:r>
    </w:p>
    <w:p w:rsidR="00D93589" w:rsidRPr="00560228" w:rsidRDefault="00D93589" w:rsidP="00560228">
      <w:pPr>
        <w:pStyle w:val="ListParagraph"/>
        <w:numPr>
          <w:ilvl w:val="0"/>
          <w:numId w:val="27"/>
        </w:numPr>
        <w:rPr>
          <w:szCs w:val="24"/>
        </w:rPr>
      </w:pPr>
      <w:r w:rsidRPr="00560228">
        <w:rPr>
          <w:szCs w:val="24"/>
        </w:rPr>
        <w:t>Правильные ответы все;</w:t>
      </w:r>
    </w:p>
    <w:p w:rsidR="00D93589" w:rsidRPr="00560228" w:rsidRDefault="00D93589" w:rsidP="00560228">
      <w:pPr>
        <w:pStyle w:val="ListParagraph"/>
        <w:numPr>
          <w:ilvl w:val="0"/>
          <w:numId w:val="27"/>
        </w:numPr>
        <w:rPr>
          <w:szCs w:val="24"/>
        </w:rPr>
      </w:pPr>
      <w:r w:rsidRPr="00560228">
        <w:rPr>
          <w:szCs w:val="24"/>
        </w:rPr>
        <w:t>Перспективный план работы  на год, утвержденный руководителем учреждения;</w:t>
      </w:r>
    </w:p>
    <w:p w:rsidR="00D93589" w:rsidRPr="00560228" w:rsidRDefault="00D93589" w:rsidP="00560228">
      <w:pPr>
        <w:pStyle w:val="ListParagraph"/>
        <w:numPr>
          <w:ilvl w:val="0"/>
          <w:numId w:val="27"/>
        </w:numPr>
        <w:rPr>
          <w:szCs w:val="24"/>
        </w:rPr>
      </w:pPr>
      <w:r w:rsidRPr="00560228">
        <w:rPr>
          <w:szCs w:val="24"/>
        </w:rPr>
        <w:t>Социальны паспорт школы (списки по категориям);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Социальная педагогика – отрасль педагогики, исследующая</w:t>
      </w:r>
    </w:p>
    <w:p w:rsidR="00D93589" w:rsidRPr="00560228" w:rsidRDefault="00D93589" w:rsidP="00560228">
      <w:pPr>
        <w:pStyle w:val="ListParagraph"/>
        <w:numPr>
          <w:ilvl w:val="0"/>
          <w:numId w:val="28"/>
        </w:numPr>
        <w:rPr>
          <w:szCs w:val="24"/>
        </w:rPr>
      </w:pPr>
      <w:r w:rsidRPr="00560228">
        <w:rPr>
          <w:szCs w:val="24"/>
        </w:rPr>
        <w:t>социальную функцию общей педагогики;</w:t>
      </w:r>
    </w:p>
    <w:p w:rsidR="00D93589" w:rsidRPr="00560228" w:rsidRDefault="00D93589" w:rsidP="00560228">
      <w:pPr>
        <w:pStyle w:val="ListParagraph"/>
        <w:numPr>
          <w:ilvl w:val="0"/>
          <w:numId w:val="28"/>
        </w:numPr>
        <w:rPr>
          <w:szCs w:val="24"/>
        </w:rPr>
      </w:pPr>
      <w:r w:rsidRPr="00560228">
        <w:rPr>
          <w:szCs w:val="24"/>
        </w:rPr>
        <w:t>социальное воспитание как социальный институт;</w:t>
      </w:r>
    </w:p>
    <w:p w:rsidR="00D93589" w:rsidRPr="00560228" w:rsidRDefault="00D93589" w:rsidP="00560228">
      <w:pPr>
        <w:pStyle w:val="ListParagraph"/>
        <w:numPr>
          <w:ilvl w:val="0"/>
          <w:numId w:val="28"/>
        </w:numPr>
        <w:rPr>
          <w:szCs w:val="24"/>
        </w:rPr>
      </w:pPr>
      <w:r w:rsidRPr="00560228">
        <w:rPr>
          <w:szCs w:val="24"/>
        </w:rPr>
        <w:t>процесс «восхождения» ребенка в общество;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Деятельность государственных органов, общественности, воспитателей, направленная на выявление и устранение причин девиантного поведения, именуется:</w:t>
      </w:r>
    </w:p>
    <w:p w:rsidR="00D93589" w:rsidRPr="00560228" w:rsidRDefault="00D93589" w:rsidP="00560228">
      <w:pPr>
        <w:pStyle w:val="ListParagraph"/>
        <w:numPr>
          <w:ilvl w:val="0"/>
          <w:numId w:val="29"/>
        </w:numPr>
        <w:rPr>
          <w:szCs w:val="24"/>
        </w:rPr>
      </w:pPr>
      <w:r w:rsidRPr="00560228">
        <w:rPr>
          <w:szCs w:val="24"/>
        </w:rPr>
        <w:t>перевоспитанием человека с девиантным поведением</w:t>
      </w:r>
    </w:p>
    <w:p w:rsidR="00D93589" w:rsidRPr="00560228" w:rsidRDefault="00D93589" w:rsidP="00560228">
      <w:pPr>
        <w:pStyle w:val="ListParagraph"/>
        <w:numPr>
          <w:ilvl w:val="0"/>
          <w:numId w:val="29"/>
        </w:numPr>
        <w:rPr>
          <w:szCs w:val="24"/>
        </w:rPr>
      </w:pPr>
      <w:r w:rsidRPr="00560228">
        <w:rPr>
          <w:szCs w:val="24"/>
        </w:rPr>
        <w:t>социальной профилактикой девиантного поведения;</w:t>
      </w:r>
    </w:p>
    <w:p w:rsidR="00D93589" w:rsidRPr="00560228" w:rsidRDefault="00D93589" w:rsidP="00560228">
      <w:pPr>
        <w:pStyle w:val="ListParagraph"/>
        <w:numPr>
          <w:ilvl w:val="0"/>
          <w:numId w:val="29"/>
        </w:numPr>
        <w:rPr>
          <w:szCs w:val="24"/>
        </w:rPr>
      </w:pPr>
      <w:r w:rsidRPr="00560228">
        <w:rPr>
          <w:szCs w:val="24"/>
        </w:rPr>
        <w:t>социальной коррекцией девиантного поведения;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Социальное воспитание – это:</w:t>
      </w:r>
    </w:p>
    <w:p w:rsidR="00D93589" w:rsidRPr="00560228" w:rsidRDefault="00D93589" w:rsidP="00560228">
      <w:pPr>
        <w:pStyle w:val="ListParagraph"/>
        <w:numPr>
          <w:ilvl w:val="0"/>
          <w:numId w:val="30"/>
        </w:numPr>
        <w:rPr>
          <w:szCs w:val="24"/>
        </w:rPr>
      </w:pPr>
      <w:r w:rsidRPr="00560228">
        <w:rPr>
          <w:szCs w:val="24"/>
        </w:rPr>
        <w:t>система мер, направленная на воспитание у человека социального опыта;</w:t>
      </w:r>
    </w:p>
    <w:p w:rsidR="00D93589" w:rsidRPr="00560228" w:rsidRDefault="00D93589" w:rsidP="00560228">
      <w:pPr>
        <w:pStyle w:val="ListParagraph"/>
        <w:numPr>
          <w:ilvl w:val="0"/>
          <w:numId w:val="30"/>
        </w:numPr>
        <w:rPr>
          <w:szCs w:val="24"/>
        </w:rPr>
      </w:pPr>
      <w:r w:rsidRPr="00560228">
        <w:rPr>
          <w:szCs w:val="24"/>
        </w:rPr>
        <w:t>социальное давление, которое испытывает человек со стороны ближайшего окружения;</w:t>
      </w:r>
    </w:p>
    <w:p w:rsidR="00D93589" w:rsidRPr="00560228" w:rsidRDefault="00D93589" w:rsidP="00560228">
      <w:pPr>
        <w:pStyle w:val="ListParagraph"/>
        <w:numPr>
          <w:ilvl w:val="0"/>
          <w:numId w:val="30"/>
        </w:numPr>
        <w:rPr>
          <w:szCs w:val="24"/>
        </w:rPr>
      </w:pPr>
      <w:r w:rsidRPr="00560228">
        <w:rPr>
          <w:szCs w:val="24"/>
        </w:rPr>
        <w:t>процесс планомерного создания условий для целенаправленного позитивного развития и духовно-ценностной ориентации;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Человек, которого обслуживает социальный педагог-это:</w:t>
      </w:r>
    </w:p>
    <w:p w:rsidR="00D93589" w:rsidRPr="00560228" w:rsidRDefault="00D93589" w:rsidP="00560228">
      <w:pPr>
        <w:pStyle w:val="ListParagraph"/>
        <w:numPr>
          <w:ilvl w:val="0"/>
          <w:numId w:val="31"/>
        </w:numPr>
        <w:rPr>
          <w:szCs w:val="24"/>
        </w:rPr>
      </w:pPr>
      <w:r w:rsidRPr="00560228">
        <w:rPr>
          <w:szCs w:val="24"/>
        </w:rPr>
        <w:t>клиент;</w:t>
      </w:r>
    </w:p>
    <w:p w:rsidR="00D93589" w:rsidRPr="00560228" w:rsidRDefault="00D93589" w:rsidP="00560228">
      <w:pPr>
        <w:pStyle w:val="ListParagraph"/>
        <w:numPr>
          <w:ilvl w:val="0"/>
          <w:numId w:val="31"/>
        </w:numPr>
        <w:rPr>
          <w:szCs w:val="24"/>
        </w:rPr>
      </w:pPr>
      <w:r w:rsidRPr="00560228">
        <w:rPr>
          <w:szCs w:val="24"/>
        </w:rPr>
        <w:t>гражданин;</w:t>
      </w:r>
    </w:p>
    <w:p w:rsidR="00D93589" w:rsidRPr="00560228" w:rsidRDefault="00D93589" w:rsidP="00560228">
      <w:pPr>
        <w:pStyle w:val="ListParagraph"/>
        <w:numPr>
          <w:ilvl w:val="0"/>
          <w:numId w:val="31"/>
        </w:numPr>
        <w:rPr>
          <w:szCs w:val="24"/>
        </w:rPr>
      </w:pPr>
      <w:r w:rsidRPr="00560228">
        <w:rPr>
          <w:szCs w:val="24"/>
        </w:rPr>
        <w:t>пациент;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Сироты, инвалиды, дети из малообеспеченных семей относятся к категории:</w:t>
      </w:r>
    </w:p>
    <w:p w:rsidR="00D93589" w:rsidRPr="00560228" w:rsidRDefault="00D93589" w:rsidP="00560228">
      <w:pPr>
        <w:pStyle w:val="ListParagraph"/>
        <w:numPr>
          <w:ilvl w:val="0"/>
          <w:numId w:val="32"/>
        </w:numPr>
        <w:rPr>
          <w:szCs w:val="24"/>
        </w:rPr>
      </w:pPr>
      <w:r w:rsidRPr="00560228">
        <w:rPr>
          <w:szCs w:val="24"/>
        </w:rPr>
        <w:t>социально-перспективных;</w:t>
      </w:r>
    </w:p>
    <w:p w:rsidR="00D93589" w:rsidRPr="00560228" w:rsidRDefault="00D93589" w:rsidP="00560228">
      <w:pPr>
        <w:pStyle w:val="ListParagraph"/>
        <w:numPr>
          <w:ilvl w:val="0"/>
          <w:numId w:val="32"/>
        </w:numPr>
        <w:rPr>
          <w:szCs w:val="24"/>
        </w:rPr>
      </w:pPr>
      <w:r w:rsidRPr="00560228">
        <w:rPr>
          <w:szCs w:val="24"/>
        </w:rPr>
        <w:t>социально-опасных;</w:t>
      </w:r>
    </w:p>
    <w:p w:rsidR="00D93589" w:rsidRPr="00560228" w:rsidRDefault="00D93589" w:rsidP="00560228">
      <w:pPr>
        <w:pStyle w:val="ListParagraph"/>
        <w:numPr>
          <w:ilvl w:val="0"/>
          <w:numId w:val="32"/>
        </w:numPr>
        <w:rPr>
          <w:szCs w:val="24"/>
        </w:rPr>
      </w:pPr>
      <w:r w:rsidRPr="00560228">
        <w:rPr>
          <w:szCs w:val="24"/>
        </w:rPr>
        <w:t>социально-незащищенных;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приводящие к ограничению жизнедеятельности и вызывающее необходимость его социальной защиты</w:t>
      </w:r>
    </w:p>
    <w:p w:rsidR="00D93589" w:rsidRPr="00560228" w:rsidRDefault="00D93589" w:rsidP="00560228">
      <w:pPr>
        <w:pStyle w:val="ListParagraph"/>
        <w:numPr>
          <w:ilvl w:val="0"/>
          <w:numId w:val="33"/>
        </w:numPr>
        <w:rPr>
          <w:szCs w:val="24"/>
        </w:rPr>
      </w:pPr>
      <w:r w:rsidRPr="00560228">
        <w:rPr>
          <w:szCs w:val="24"/>
        </w:rPr>
        <w:t>социально-перспективный ребенок;</w:t>
      </w:r>
    </w:p>
    <w:p w:rsidR="00D93589" w:rsidRPr="00560228" w:rsidRDefault="00D93589" w:rsidP="00560228">
      <w:pPr>
        <w:pStyle w:val="ListParagraph"/>
        <w:numPr>
          <w:ilvl w:val="0"/>
          <w:numId w:val="33"/>
        </w:numPr>
        <w:rPr>
          <w:szCs w:val="24"/>
        </w:rPr>
      </w:pPr>
      <w:r w:rsidRPr="00560228">
        <w:rPr>
          <w:szCs w:val="24"/>
        </w:rPr>
        <w:t>инвалид;</w:t>
      </w:r>
    </w:p>
    <w:p w:rsidR="00D93589" w:rsidRPr="00560228" w:rsidRDefault="00D93589" w:rsidP="00560228">
      <w:pPr>
        <w:pStyle w:val="ListParagraph"/>
        <w:numPr>
          <w:ilvl w:val="0"/>
          <w:numId w:val="33"/>
        </w:numPr>
        <w:rPr>
          <w:szCs w:val="24"/>
        </w:rPr>
      </w:pPr>
      <w:r w:rsidRPr="00560228">
        <w:rPr>
          <w:szCs w:val="24"/>
        </w:rPr>
        <w:t>трудный подросток;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Социальной адаптацией называется:</w:t>
      </w:r>
    </w:p>
    <w:p w:rsidR="00D93589" w:rsidRPr="00560228" w:rsidRDefault="00D93589" w:rsidP="00560228">
      <w:pPr>
        <w:pStyle w:val="ListParagraph"/>
        <w:numPr>
          <w:ilvl w:val="0"/>
          <w:numId w:val="34"/>
        </w:numPr>
        <w:rPr>
          <w:szCs w:val="24"/>
        </w:rPr>
      </w:pPr>
      <w:r w:rsidRPr="00560228">
        <w:rPr>
          <w:szCs w:val="24"/>
        </w:rPr>
        <w:t>процесс и результат превращения человека в тот или иной тип жертвы неблагоприятных условий социализации;</w:t>
      </w:r>
    </w:p>
    <w:p w:rsidR="00D93589" w:rsidRPr="00560228" w:rsidRDefault="00D93589" w:rsidP="00560228">
      <w:pPr>
        <w:pStyle w:val="ListParagraph"/>
        <w:numPr>
          <w:ilvl w:val="0"/>
          <w:numId w:val="34"/>
        </w:numPr>
        <w:rPr>
          <w:szCs w:val="24"/>
        </w:rPr>
      </w:pPr>
      <w:r w:rsidRPr="00560228">
        <w:rPr>
          <w:szCs w:val="24"/>
        </w:rPr>
        <w:t>специфическая для каждого возрастного периода система отношения субъекта и социальной действительности;</w:t>
      </w:r>
    </w:p>
    <w:p w:rsidR="00D93589" w:rsidRPr="00F62F33" w:rsidRDefault="00D93589" w:rsidP="00F62F33">
      <w:pPr>
        <w:pStyle w:val="ListParagraph"/>
        <w:numPr>
          <w:ilvl w:val="0"/>
          <w:numId w:val="34"/>
        </w:numPr>
        <w:rPr>
          <w:szCs w:val="24"/>
        </w:rPr>
      </w:pPr>
      <w:r w:rsidRPr="00560228">
        <w:t>приспособленность человека к условиям определенной социальной среды;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Предмет социальной педагогики:</w:t>
      </w:r>
    </w:p>
    <w:p w:rsidR="00D93589" w:rsidRPr="00560228" w:rsidRDefault="00D93589" w:rsidP="00560228">
      <w:pPr>
        <w:pStyle w:val="ListParagraph"/>
        <w:numPr>
          <w:ilvl w:val="0"/>
          <w:numId w:val="35"/>
        </w:numPr>
        <w:rPr>
          <w:szCs w:val="24"/>
        </w:rPr>
      </w:pPr>
      <w:r w:rsidRPr="00560228">
        <w:rPr>
          <w:szCs w:val="24"/>
        </w:rPr>
        <w:t>социализация;</w:t>
      </w:r>
    </w:p>
    <w:p w:rsidR="00D93589" w:rsidRPr="00560228" w:rsidRDefault="00D93589" w:rsidP="00560228">
      <w:pPr>
        <w:pStyle w:val="ListParagraph"/>
        <w:numPr>
          <w:ilvl w:val="0"/>
          <w:numId w:val="35"/>
        </w:numPr>
        <w:rPr>
          <w:szCs w:val="24"/>
        </w:rPr>
      </w:pPr>
      <w:r w:rsidRPr="00560228">
        <w:rPr>
          <w:szCs w:val="24"/>
        </w:rPr>
        <w:t>социальное воспитание в обществе;</w:t>
      </w:r>
    </w:p>
    <w:p w:rsidR="00D93589" w:rsidRPr="00560228" w:rsidRDefault="00D93589" w:rsidP="00560228">
      <w:pPr>
        <w:pStyle w:val="ListParagraph"/>
        <w:numPr>
          <w:ilvl w:val="0"/>
          <w:numId w:val="35"/>
        </w:numPr>
        <w:rPr>
          <w:szCs w:val="24"/>
        </w:rPr>
      </w:pPr>
      <w:r w:rsidRPr="00560228">
        <w:rPr>
          <w:szCs w:val="24"/>
        </w:rPr>
        <w:t>социальная реабилитация;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Одна из функций не относится к деятельности социального педагога:</w:t>
      </w:r>
    </w:p>
    <w:p w:rsidR="00D93589" w:rsidRPr="00560228" w:rsidRDefault="00D93589" w:rsidP="00560228">
      <w:pPr>
        <w:pStyle w:val="ListParagraph"/>
        <w:numPr>
          <w:ilvl w:val="0"/>
          <w:numId w:val="36"/>
        </w:numPr>
        <w:rPr>
          <w:szCs w:val="24"/>
        </w:rPr>
      </w:pPr>
      <w:r w:rsidRPr="00560228">
        <w:rPr>
          <w:szCs w:val="24"/>
        </w:rPr>
        <w:t>воспитательная;</w:t>
      </w:r>
    </w:p>
    <w:p w:rsidR="00D93589" w:rsidRPr="00560228" w:rsidRDefault="00D93589" w:rsidP="00560228">
      <w:pPr>
        <w:pStyle w:val="ListParagraph"/>
        <w:numPr>
          <w:ilvl w:val="0"/>
          <w:numId w:val="36"/>
        </w:numPr>
        <w:rPr>
          <w:szCs w:val="24"/>
        </w:rPr>
      </w:pPr>
      <w:r w:rsidRPr="00560228">
        <w:rPr>
          <w:szCs w:val="24"/>
        </w:rPr>
        <w:t>государственного страхования детей;</w:t>
      </w:r>
    </w:p>
    <w:p w:rsidR="00D93589" w:rsidRPr="00560228" w:rsidRDefault="00D93589" w:rsidP="00560228">
      <w:pPr>
        <w:pStyle w:val="ListParagraph"/>
        <w:numPr>
          <w:ilvl w:val="0"/>
          <w:numId w:val="36"/>
        </w:numPr>
        <w:rPr>
          <w:szCs w:val="24"/>
        </w:rPr>
      </w:pPr>
      <w:r w:rsidRPr="00560228">
        <w:rPr>
          <w:szCs w:val="24"/>
        </w:rPr>
        <w:t>охраны и защиты детей;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Социальный институт – это:</w:t>
      </w:r>
    </w:p>
    <w:p w:rsidR="00D93589" w:rsidRPr="00560228" w:rsidRDefault="00D93589" w:rsidP="00560228">
      <w:pPr>
        <w:pStyle w:val="ListParagraph"/>
        <w:numPr>
          <w:ilvl w:val="0"/>
          <w:numId w:val="37"/>
        </w:numPr>
        <w:rPr>
          <w:szCs w:val="24"/>
        </w:rPr>
      </w:pPr>
      <w:r w:rsidRPr="00560228">
        <w:rPr>
          <w:szCs w:val="24"/>
        </w:rPr>
        <w:t>семья, школа;</w:t>
      </w:r>
    </w:p>
    <w:p w:rsidR="00D93589" w:rsidRPr="00560228" w:rsidRDefault="00D93589" w:rsidP="00560228">
      <w:pPr>
        <w:pStyle w:val="ListParagraph"/>
        <w:numPr>
          <w:ilvl w:val="0"/>
          <w:numId w:val="37"/>
        </w:numPr>
        <w:rPr>
          <w:szCs w:val="24"/>
        </w:rPr>
      </w:pPr>
      <w:r w:rsidRPr="00560228">
        <w:rPr>
          <w:szCs w:val="24"/>
        </w:rPr>
        <w:t>неформальные группы подростков, школьный класс;</w:t>
      </w:r>
    </w:p>
    <w:p w:rsidR="00D93589" w:rsidRPr="00560228" w:rsidRDefault="00D93589" w:rsidP="00560228">
      <w:pPr>
        <w:pStyle w:val="ListParagraph"/>
        <w:numPr>
          <w:ilvl w:val="0"/>
          <w:numId w:val="37"/>
        </w:numPr>
        <w:rPr>
          <w:szCs w:val="24"/>
        </w:rPr>
      </w:pPr>
      <w:r w:rsidRPr="00560228">
        <w:rPr>
          <w:szCs w:val="24"/>
        </w:rPr>
        <w:t>кружок, секция, команда;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Социальная запущенность – это</w:t>
      </w:r>
    </w:p>
    <w:p w:rsidR="00D93589" w:rsidRPr="00560228" w:rsidRDefault="00D93589" w:rsidP="00560228">
      <w:pPr>
        <w:pStyle w:val="ListParagraph"/>
        <w:numPr>
          <w:ilvl w:val="0"/>
          <w:numId w:val="38"/>
        </w:numPr>
        <w:rPr>
          <w:szCs w:val="24"/>
        </w:rPr>
      </w:pPr>
      <w:r w:rsidRPr="00560228">
        <w:rPr>
          <w:szCs w:val="24"/>
        </w:rPr>
        <w:t>несоблюдение прав и свобод детей;</w:t>
      </w:r>
    </w:p>
    <w:p w:rsidR="00D93589" w:rsidRPr="00560228" w:rsidRDefault="00D93589" w:rsidP="00560228">
      <w:pPr>
        <w:pStyle w:val="ListParagraph"/>
        <w:numPr>
          <w:ilvl w:val="0"/>
          <w:numId w:val="38"/>
        </w:numPr>
        <w:rPr>
          <w:szCs w:val="24"/>
        </w:rPr>
      </w:pPr>
      <w:r w:rsidRPr="00560228">
        <w:rPr>
          <w:szCs w:val="24"/>
        </w:rPr>
        <w:t>несформированность у ребенка социальных чувств, интересов, навыков и умений;</w:t>
      </w:r>
    </w:p>
    <w:p w:rsidR="00D93589" w:rsidRPr="00560228" w:rsidRDefault="00D93589" w:rsidP="00560228">
      <w:pPr>
        <w:pStyle w:val="ListParagraph"/>
        <w:numPr>
          <w:ilvl w:val="0"/>
          <w:numId w:val="38"/>
        </w:numPr>
        <w:rPr>
          <w:szCs w:val="24"/>
        </w:rPr>
      </w:pPr>
      <w:r w:rsidRPr="00560228">
        <w:rPr>
          <w:szCs w:val="24"/>
        </w:rPr>
        <w:t>жесткое обращение с детьми;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Методы социально-психологической помощи:</w:t>
      </w:r>
    </w:p>
    <w:p w:rsidR="00D93589" w:rsidRPr="00560228" w:rsidRDefault="00D93589" w:rsidP="00560228">
      <w:pPr>
        <w:pStyle w:val="ListParagraph"/>
        <w:numPr>
          <w:ilvl w:val="0"/>
          <w:numId w:val="39"/>
        </w:numPr>
        <w:rPr>
          <w:szCs w:val="24"/>
        </w:rPr>
      </w:pPr>
      <w:r w:rsidRPr="00560228">
        <w:rPr>
          <w:szCs w:val="24"/>
        </w:rPr>
        <w:t>психологическое консультирование, тренинг, мозговой  штурм;</w:t>
      </w:r>
    </w:p>
    <w:p w:rsidR="00D93589" w:rsidRPr="00560228" w:rsidRDefault="00D93589" w:rsidP="00560228">
      <w:pPr>
        <w:pStyle w:val="ListParagraph"/>
        <w:numPr>
          <w:ilvl w:val="0"/>
          <w:numId w:val="39"/>
        </w:numPr>
        <w:rPr>
          <w:szCs w:val="24"/>
        </w:rPr>
      </w:pPr>
      <w:r w:rsidRPr="00560228">
        <w:rPr>
          <w:szCs w:val="24"/>
        </w:rPr>
        <w:t>наблюдение, социометрия;</w:t>
      </w:r>
    </w:p>
    <w:p w:rsidR="00D93589" w:rsidRPr="00560228" w:rsidRDefault="00D93589" w:rsidP="00560228">
      <w:pPr>
        <w:pStyle w:val="ListParagraph"/>
        <w:numPr>
          <w:ilvl w:val="0"/>
          <w:numId w:val="39"/>
        </w:numPr>
        <w:rPr>
          <w:szCs w:val="24"/>
        </w:rPr>
      </w:pPr>
      <w:r w:rsidRPr="00560228">
        <w:rPr>
          <w:szCs w:val="24"/>
        </w:rPr>
        <w:t>педагогическое требование, рассказ;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Для целей Федерального закона «Об основных гарантиях прав ребенка в Российской Федерации» понятие «ребенок»- лицо до достижения им возраста:</w:t>
      </w:r>
    </w:p>
    <w:p w:rsidR="00D93589" w:rsidRPr="00560228" w:rsidRDefault="00D93589" w:rsidP="00560228">
      <w:pPr>
        <w:pStyle w:val="ListParagraph"/>
        <w:numPr>
          <w:ilvl w:val="0"/>
          <w:numId w:val="40"/>
        </w:numPr>
        <w:rPr>
          <w:szCs w:val="24"/>
        </w:rPr>
      </w:pPr>
      <w:r w:rsidRPr="00560228">
        <w:rPr>
          <w:szCs w:val="24"/>
        </w:rPr>
        <w:t>14 лет;</w:t>
      </w:r>
    </w:p>
    <w:p w:rsidR="00D93589" w:rsidRPr="00560228" w:rsidRDefault="00D93589" w:rsidP="00560228">
      <w:pPr>
        <w:pStyle w:val="ListParagraph"/>
        <w:numPr>
          <w:ilvl w:val="0"/>
          <w:numId w:val="40"/>
        </w:numPr>
        <w:rPr>
          <w:szCs w:val="24"/>
        </w:rPr>
      </w:pPr>
      <w:r w:rsidRPr="00560228">
        <w:rPr>
          <w:szCs w:val="24"/>
        </w:rPr>
        <w:t>16 лет;</w:t>
      </w:r>
    </w:p>
    <w:p w:rsidR="00D93589" w:rsidRPr="00560228" w:rsidRDefault="00D93589" w:rsidP="00560228">
      <w:pPr>
        <w:pStyle w:val="ListParagraph"/>
        <w:numPr>
          <w:ilvl w:val="0"/>
          <w:numId w:val="40"/>
        </w:numPr>
        <w:rPr>
          <w:szCs w:val="24"/>
        </w:rPr>
      </w:pPr>
      <w:r w:rsidRPr="00560228">
        <w:rPr>
          <w:szCs w:val="24"/>
        </w:rPr>
        <w:t>18 лет;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Профессионально-важные качества социального педагога:</w:t>
      </w:r>
    </w:p>
    <w:p w:rsidR="00D93589" w:rsidRPr="00560228" w:rsidRDefault="00D93589" w:rsidP="00560228">
      <w:pPr>
        <w:pStyle w:val="ListParagraph"/>
        <w:numPr>
          <w:ilvl w:val="0"/>
          <w:numId w:val="41"/>
        </w:numPr>
        <w:rPr>
          <w:szCs w:val="24"/>
        </w:rPr>
      </w:pPr>
      <w:r w:rsidRPr="00560228">
        <w:rPr>
          <w:szCs w:val="24"/>
        </w:rPr>
        <w:t>доброжелательность;</w:t>
      </w:r>
    </w:p>
    <w:p w:rsidR="00D93589" w:rsidRPr="00560228" w:rsidRDefault="00D93589" w:rsidP="00560228">
      <w:pPr>
        <w:pStyle w:val="ListParagraph"/>
        <w:numPr>
          <w:ilvl w:val="0"/>
          <w:numId w:val="41"/>
        </w:numPr>
        <w:rPr>
          <w:szCs w:val="24"/>
        </w:rPr>
      </w:pPr>
      <w:r w:rsidRPr="00560228">
        <w:rPr>
          <w:szCs w:val="24"/>
        </w:rPr>
        <w:t>коммуникабельность;</w:t>
      </w:r>
    </w:p>
    <w:p w:rsidR="00D93589" w:rsidRPr="00560228" w:rsidRDefault="00D93589" w:rsidP="00560228">
      <w:pPr>
        <w:pStyle w:val="ListParagraph"/>
        <w:numPr>
          <w:ilvl w:val="0"/>
          <w:numId w:val="41"/>
        </w:numPr>
        <w:rPr>
          <w:szCs w:val="24"/>
        </w:rPr>
      </w:pPr>
      <w:r w:rsidRPr="00560228">
        <w:rPr>
          <w:szCs w:val="24"/>
        </w:rPr>
        <w:t>устойчивое психическое состояние;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К наиболее типичным ошибкам в воспитании в семье относятся:</w:t>
      </w:r>
    </w:p>
    <w:p w:rsidR="00D93589" w:rsidRPr="00560228" w:rsidRDefault="00D93589" w:rsidP="00560228">
      <w:pPr>
        <w:pStyle w:val="ListParagraph"/>
        <w:numPr>
          <w:ilvl w:val="0"/>
          <w:numId w:val="42"/>
        </w:numPr>
        <w:rPr>
          <w:szCs w:val="24"/>
        </w:rPr>
      </w:pPr>
      <w:r w:rsidRPr="00560228">
        <w:rPr>
          <w:szCs w:val="24"/>
        </w:rPr>
        <w:t>недостаточное представление о целях, методах, задачах воспитания;</w:t>
      </w:r>
    </w:p>
    <w:p w:rsidR="00D93589" w:rsidRPr="00560228" w:rsidRDefault="00D93589" w:rsidP="00560228">
      <w:pPr>
        <w:pStyle w:val="ListParagraph"/>
        <w:numPr>
          <w:ilvl w:val="0"/>
          <w:numId w:val="42"/>
        </w:numPr>
        <w:rPr>
          <w:szCs w:val="24"/>
        </w:rPr>
      </w:pPr>
      <w:r w:rsidRPr="00560228">
        <w:rPr>
          <w:szCs w:val="24"/>
        </w:rPr>
        <w:t>отсутствие единых требований в воспитании со стороны всех членов семьи;</w:t>
      </w:r>
    </w:p>
    <w:p w:rsidR="00D93589" w:rsidRPr="00560228" w:rsidRDefault="00D93589" w:rsidP="00560228">
      <w:pPr>
        <w:pStyle w:val="ListParagraph"/>
        <w:numPr>
          <w:ilvl w:val="0"/>
          <w:numId w:val="42"/>
        </w:numPr>
        <w:rPr>
          <w:szCs w:val="24"/>
        </w:rPr>
      </w:pPr>
      <w:r w:rsidRPr="00560228">
        <w:rPr>
          <w:szCs w:val="24"/>
        </w:rPr>
        <w:t>чрезмерная строгость;</w:t>
      </w:r>
    </w:p>
    <w:p w:rsidR="00D93589" w:rsidRPr="00560228" w:rsidRDefault="00D93589" w:rsidP="00560228">
      <w:pPr>
        <w:pStyle w:val="ListParagraph"/>
        <w:numPr>
          <w:ilvl w:val="0"/>
          <w:numId w:val="4"/>
        </w:numPr>
        <w:ind w:left="0"/>
        <w:rPr>
          <w:b/>
        </w:rPr>
      </w:pPr>
      <w:r w:rsidRPr="00560228">
        <w:rPr>
          <w:b/>
        </w:rPr>
        <w:t>В каком году в России была зарегистрирована профессия  «социальный педагог»:</w:t>
      </w:r>
    </w:p>
    <w:p w:rsidR="00D93589" w:rsidRPr="00560228" w:rsidRDefault="00D93589" w:rsidP="00560228">
      <w:pPr>
        <w:pStyle w:val="ListParagraph"/>
        <w:numPr>
          <w:ilvl w:val="0"/>
          <w:numId w:val="43"/>
        </w:numPr>
        <w:rPr>
          <w:szCs w:val="24"/>
        </w:rPr>
      </w:pPr>
      <w:r w:rsidRPr="00560228">
        <w:rPr>
          <w:szCs w:val="24"/>
        </w:rPr>
        <w:t>1981;</w:t>
      </w:r>
    </w:p>
    <w:p w:rsidR="00D93589" w:rsidRPr="00560228" w:rsidRDefault="00D93589" w:rsidP="00560228">
      <w:pPr>
        <w:pStyle w:val="ListParagraph"/>
        <w:numPr>
          <w:ilvl w:val="0"/>
          <w:numId w:val="43"/>
        </w:numPr>
        <w:rPr>
          <w:szCs w:val="24"/>
        </w:rPr>
      </w:pPr>
      <w:r w:rsidRPr="00560228">
        <w:rPr>
          <w:szCs w:val="24"/>
        </w:rPr>
        <w:t>1908;</w:t>
      </w:r>
    </w:p>
    <w:p w:rsidR="00D93589" w:rsidRPr="00560228" w:rsidRDefault="00D93589" w:rsidP="00560228">
      <w:pPr>
        <w:pStyle w:val="ListParagraph"/>
        <w:numPr>
          <w:ilvl w:val="0"/>
          <w:numId w:val="43"/>
        </w:numPr>
        <w:rPr>
          <w:szCs w:val="24"/>
        </w:rPr>
      </w:pPr>
      <w:r w:rsidRPr="00560228">
        <w:rPr>
          <w:szCs w:val="24"/>
        </w:rPr>
        <w:t>1990;</w:t>
      </w:r>
    </w:p>
    <w:p w:rsidR="00D93589" w:rsidRPr="000907DB" w:rsidRDefault="00D93589" w:rsidP="00560228">
      <w:pPr>
        <w:rPr>
          <w:szCs w:val="24"/>
        </w:rPr>
      </w:pPr>
    </w:p>
    <w:sectPr w:rsidR="00D93589" w:rsidRPr="000907DB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991281C"/>
    <w:multiLevelType w:val="hybridMultilevel"/>
    <w:tmpl w:val="CCA20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C4FF4"/>
    <w:multiLevelType w:val="hybridMultilevel"/>
    <w:tmpl w:val="0298C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5338F"/>
    <w:multiLevelType w:val="hybridMultilevel"/>
    <w:tmpl w:val="50BCD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A6CDE"/>
    <w:multiLevelType w:val="hybridMultilevel"/>
    <w:tmpl w:val="8F94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5447E"/>
    <w:multiLevelType w:val="hybridMultilevel"/>
    <w:tmpl w:val="BEFC5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FD6DE2"/>
    <w:multiLevelType w:val="hybridMultilevel"/>
    <w:tmpl w:val="9926C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4075D"/>
    <w:multiLevelType w:val="hybridMultilevel"/>
    <w:tmpl w:val="51DE0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CC6279"/>
    <w:multiLevelType w:val="hybridMultilevel"/>
    <w:tmpl w:val="1F626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A272D"/>
    <w:multiLevelType w:val="hybridMultilevel"/>
    <w:tmpl w:val="2F149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9257F"/>
    <w:multiLevelType w:val="hybridMultilevel"/>
    <w:tmpl w:val="A6FA5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23495"/>
    <w:multiLevelType w:val="hybridMultilevel"/>
    <w:tmpl w:val="DA2E9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65A9D"/>
    <w:multiLevelType w:val="hybridMultilevel"/>
    <w:tmpl w:val="FF16A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B953AF"/>
    <w:multiLevelType w:val="hybridMultilevel"/>
    <w:tmpl w:val="34DC5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EE2E14"/>
    <w:multiLevelType w:val="hybridMultilevel"/>
    <w:tmpl w:val="E0C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667948"/>
    <w:multiLevelType w:val="hybridMultilevel"/>
    <w:tmpl w:val="12689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EC28D1"/>
    <w:multiLevelType w:val="hybridMultilevel"/>
    <w:tmpl w:val="23B88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27A45"/>
    <w:multiLevelType w:val="hybridMultilevel"/>
    <w:tmpl w:val="DAAE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B25A63"/>
    <w:multiLevelType w:val="hybridMultilevel"/>
    <w:tmpl w:val="9FB42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C3EAB"/>
    <w:multiLevelType w:val="hybridMultilevel"/>
    <w:tmpl w:val="C0C6E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8D1DE3"/>
    <w:multiLevelType w:val="hybridMultilevel"/>
    <w:tmpl w:val="9042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F92BC2"/>
    <w:multiLevelType w:val="hybridMultilevel"/>
    <w:tmpl w:val="C338F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C071FD"/>
    <w:multiLevelType w:val="hybridMultilevel"/>
    <w:tmpl w:val="79ECD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E02A80"/>
    <w:multiLevelType w:val="hybridMultilevel"/>
    <w:tmpl w:val="6062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A8749C"/>
    <w:multiLevelType w:val="hybridMultilevel"/>
    <w:tmpl w:val="AC720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383D0D"/>
    <w:multiLevelType w:val="hybridMultilevel"/>
    <w:tmpl w:val="9AFE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030675"/>
    <w:multiLevelType w:val="hybridMultilevel"/>
    <w:tmpl w:val="E6CCC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8F5D6C"/>
    <w:multiLevelType w:val="hybridMultilevel"/>
    <w:tmpl w:val="366AE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C87256"/>
    <w:multiLevelType w:val="hybridMultilevel"/>
    <w:tmpl w:val="5616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44F15"/>
    <w:multiLevelType w:val="hybridMultilevel"/>
    <w:tmpl w:val="3656C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0A097C"/>
    <w:multiLevelType w:val="hybridMultilevel"/>
    <w:tmpl w:val="8CFADDD8"/>
    <w:lvl w:ilvl="0" w:tplc="14C66612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3">
    <w:nsid w:val="5DFA7FD2"/>
    <w:multiLevelType w:val="hybridMultilevel"/>
    <w:tmpl w:val="BCBA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6A7A81"/>
    <w:multiLevelType w:val="hybridMultilevel"/>
    <w:tmpl w:val="E4A07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6733B1"/>
    <w:multiLevelType w:val="hybridMultilevel"/>
    <w:tmpl w:val="A44A5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1A754E"/>
    <w:multiLevelType w:val="hybridMultilevel"/>
    <w:tmpl w:val="08AA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3F10F0"/>
    <w:multiLevelType w:val="hybridMultilevel"/>
    <w:tmpl w:val="F6222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3A2F97"/>
    <w:multiLevelType w:val="hybridMultilevel"/>
    <w:tmpl w:val="E51CF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3B35BD"/>
    <w:multiLevelType w:val="hybridMultilevel"/>
    <w:tmpl w:val="914C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C83B2F"/>
    <w:multiLevelType w:val="hybridMultilevel"/>
    <w:tmpl w:val="99F26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0C6661"/>
    <w:multiLevelType w:val="hybridMultilevel"/>
    <w:tmpl w:val="D42C2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1C7D83"/>
    <w:multiLevelType w:val="hybridMultilevel"/>
    <w:tmpl w:val="B5760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0"/>
  </w:num>
  <w:num w:numId="4">
    <w:abstractNumId w:val="31"/>
  </w:num>
  <w:num w:numId="5">
    <w:abstractNumId w:val="33"/>
  </w:num>
  <w:num w:numId="6">
    <w:abstractNumId w:val="25"/>
  </w:num>
  <w:num w:numId="7">
    <w:abstractNumId w:val="36"/>
  </w:num>
  <w:num w:numId="8">
    <w:abstractNumId w:val="19"/>
  </w:num>
  <w:num w:numId="9">
    <w:abstractNumId w:val="38"/>
  </w:num>
  <w:num w:numId="10">
    <w:abstractNumId w:val="23"/>
  </w:num>
  <w:num w:numId="11">
    <w:abstractNumId w:val="40"/>
  </w:num>
  <w:num w:numId="12">
    <w:abstractNumId w:val="5"/>
  </w:num>
  <w:num w:numId="13">
    <w:abstractNumId w:val="3"/>
  </w:num>
  <w:num w:numId="14">
    <w:abstractNumId w:val="29"/>
  </w:num>
  <w:num w:numId="15">
    <w:abstractNumId w:val="34"/>
  </w:num>
  <w:num w:numId="16">
    <w:abstractNumId w:val="20"/>
  </w:num>
  <w:num w:numId="17">
    <w:abstractNumId w:val="14"/>
  </w:num>
  <w:num w:numId="18">
    <w:abstractNumId w:val="26"/>
  </w:num>
  <w:num w:numId="19">
    <w:abstractNumId w:val="41"/>
  </w:num>
  <w:num w:numId="20">
    <w:abstractNumId w:val="42"/>
  </w:num>
  <w:num w:numId="21">
    <w:abstractNumId w:val="13"/>
  </w:num>
  <w:num w:numId="22">
    <w:abstractNumId w:val="12"/>
  </w:num>
  <w:num w:numId="23">
    <w:abstractNumId w:val="28"/>
  </w:num>
  <w:num w:numId="24">
    <w:abstractNumId w:val="39"/>
  </w:num>
  <w:num w:numId="25">
    <w:abstractNumId w:val="17"/>
  </w:num>
  <w:num w:numId="26">
    <w:abstractNumId w:val="16"/>
  </w:num>
  <w:num w:numId="27">
    <w:abstractNumId w:val="2"/>
  </w:num>
  <w:num w:numId="28">
    <w:abstractNumId w:val="35"/>
  </w:num>
  <w:num w:numId="29">
    <w:abstractNumId w:val="27"/>
  </w:num>
  <w:num w:numId="30">
    <w:abstractNumId w:val="37"/>
  </w:num>
  <w:num w:numId="31">
    <w:abstractNumId w:val="22"/>
  </w:num>
  <w:num w:numId="32">
    <w:abstractNumId w:val="15"/>
  </w:num>
  <w:num w:numId="33">
    <w:abstractNumId w:val="1"/>
  </w:num>
  <w:num w:numId="34">
    <w:abstractNumId w:val="18"/>
  </w:num>
  <w:num w:numId="35">
    <w:abstractNumId w:val="4"/>
  </w:num>
  <w:num w:numId="36">
    <w:abstractNumId w:val="21"/>
  </w:num>
  <w:num w:numId="37">
    <w:abstractNumId w:val="6"/>
  </w:num>
  <w:num w:numId="38">
    <w:abstractNumId w:val="7"/>
  </w:num>
  <w:num w:numId="39">
    <w:abstractNumId w:val="30"/>
  </w:num>
  <w:num w:numId="40">
    <w:abstractNumId w:val="11"/>
  </w:num>
  <w:num w:numId="41">
    <w:abstractNumId w:val="10"/>
  </w:num>
  <w:num w:numId="42">
    <w:abstractNumId w:val="9"/>
  </w:num>
  <w:num w:numId="43">
    <w:abstractNumId w:val="24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07DB"/>
    <w:rsid w:val="00041CF9"/>
    <w:rsid w:val="000907DB"/>
    <w:rsid w:val="001D389E"/>
    <w:rsid w:val="00240F85"/>
    <w:rsid w:val="004F0C26"/>
    <w:rsid w:val="00505ECD"/>
    <w:rsid w:val="00560228"/>
    <w:rsid w:val="00967EC1"/>
    <w:rsid w:val="00CF3975"/>
    <w:rsid w:val="00D93589"/>
    <w:rsid w:val="00E65804"/>
    <w:rsid w:val="00F150FD"/>
    <w:rsid w:val="00F6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228"/>
    <w:pPr>
      <w:spacing w:after="20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ВопрМножВыбор"/>
    <w:next w:val="a"/>
    <w:uiPriority w:val="99"/>
    <w:rsid w:val="000907DB"/>
    <w:pPr>
      <w:numPr>
        <w:numId w:val="1"/>
      </w:numPr>
      <w:spacing w:before="240" w:after="120"/>
      <w:outlineLvl w:val="0"/>
    </w:pPr>
    <w:rPr>
      <w:rFonts w:ascii="Arial" w:hAnsi="Arial"/>
      <w:b/>
      <w:sz w:val="24"/>
      <w:szCs w:val="24"/>
      <w:lang w:val="en-GB" w:eastAsia="en-US"/>
    </w:rPr>
  </w:style>
  <w:style w:type="paragraph" w:customStyle="1" w:styleId="a">
    <w:name w:val="НеверныйОтвет"/>
    <w:uiPriority w:val="99"/>
    <w:rsid w:val="000907DB"/>
    <w:pPr>
      <w:numPr>
        <w:numId w:val="3"/>
      </w:numPr>
      <w:spacing w:after="120"/>
    </w:pPr>
    <w:rPr>
      <w:rFonts w:ascii="Verdana" w:hAnsi="Verdana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uiPriority w:val="99"/>
    <w:rsid w:val="000907DB"/>
    <w:pPr>
      <w:numPr>
        <w:numId w:val="2"/>
      </w:numPr>
    </w:pPr>
    <w:rPr>
      <w:color w:val="008000"/>
    </w:rPr>
  </w:style>
  <w:style w:type="paragraph" w:styleId="ListParagraph">
    <w:name w:val="List Paragraph"/>
    <w:basedOn w:val="Normal"/>
    <w:uiPriority w:val="99"/>
    <w:qFormat/>
    <w:rsid w:val="00560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4</Pages>
  <Words>1135</Words>
  <Characters>6470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6</cp:revision>
  <dcterms:created xsi:type="dcterms:W3CDTF">2013-12-02T12:45:00Z</dcterms:created>
  <dcterms:modified xsi:type="dcterms:W3CDTF">2014-10-14T13:40:00Z</dcterms:modified>
</cp:coreProperties>
</file>