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507" w:rsidRDefault="009F5507" w:rsidP="00650BB0">
      <w:pPr>
        <w:pStyle w:val="ListParagraph"/>
        <w:ind w:left="0"/>
        <w:jc w:val="center"/>
        <w:rPr>
          <w:b/>
        </w:rPr>
      </w:pPr>
      <w:r>
        <w:rPr>
          <w:b/>
        </w:rPr>
        <w:t>Вопросы</w:t>
      </w:r>
    </w:p>
    <w:p w:rsidR="009F5507" w:rsidRDefault="009F5507" w:rsidP="00650BB0">
      <w:pPr>
        <w:spacing w:before="100" w:beforeAutospacing="1" w:after="100" w:afterAutospacing="1" w:line="240" w:lineRule="auto"/>
        <w:contextualSpacing/>
        <w:jc w:val="center"/>
        <w:rPr>
          <w:b/>
          <w:szCs w:val="24"/>
        </w:rPr>
      </w:pPr>
      <w:r>
        <w:rPr>
          <w:b/>
          <w:szCs w:val="24"/>
        </w:rPr>
        <w:t>для проведения квалификационного испытания</w:t>
      </w:r>
    </w:p>
    <w:p w:rsidR="009F5507" w:rsidRDefault="009F5507" w:rsidP="00650BB0">
      <w:pPr>
        <w:spacing w:before="100" w:beforeAutospacing="1" w:after="100" w:afterAutospacing="1" w:line="240" w:lineRule="auto"/>
        <w:contextualSpacing/>
        <w:jc w:val="center"/>
        <w:rPr>
          <w:b/>
          <w:szCs w:val="24"/>
        </w:rPr>
      </w:pPr>
      <w:r>
        <w:rPr>
          <w:b/>
          <w:szCs w:val="24"/>
        </w:rPr>
        <w:t>по должности  «старший воспитатель»,</w:t>
      </w:r>
    </w:p>
    <w:p w:rsidR="009F5507" w:rsidRPr="00650BB0" w:rsidRDefault="009F5507" w:rsidP="00650BB0">
      <w:pPr>
        <w:spacing w:before="100" w:beforeAutospacing="1" w:after="100" w:afterAutospacing="1" w:line="240" w:lineRule="auto"/>
        <w:contextualSpacing/>
        <w:jc w:val="center"/>
        <w:rPr>
          <w:b/>
        </w:rPr>
      </w:pPr>
      <w:r w:rsidRPr="00650BB0">
        <w:rPr>
          <w:b/>
        </w:rPr>
        <w:t xml:space="preserve">аттестуемых с целью подтверждения соответствия занимаемой должности </w:t>
      </w:r>
    </w:p>
    <w:p w:rsidR="009F5507" w:rsidRPr="00650BB0" w:rsidRDefault="009F5507" w:rsidP="00650BB0">
      <w:pPr>
        <w:spacing w:before="100" w:beforeAutospacing="1" w:after="100" w:afterAutospacing="1" w:line="240" w:lineRule="auto"/>
        <w:contextualSpacing/>
        <w:jc w:val="center"/>
        <w:rPr>
          <w:b/>
          <w:szCs w:val="24"/>
        </w:rPr>
      </w:pP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</w:rPr>
      </w:pPr>
      <w:r w:rsidRPr="00A422EF">
        <w:rPr>
          <w:b/>
        </w:rPr>
        <w:t>Государственный образовательный стандарт  в соответствии с новым федеральным законом  «Об образовании в РФ» это?</w:t>
      </w:r>
    </w:p>
    <w:p w:rsidR="009F5507" w:rsidRPr="00A422EF" w:rsidRDefault="009F5507" w:rsidP="00A422EF">
      <w:pPr>
        <w:pStyle w:val="ListParagraph"/>
        <w:numPr>
          <w:ilvl w:val="0"/>
          <w:numId w:val="5"/>
        </w:numPr>
        <w:rPr>
          <w:szCs w:val="24"/>
        </w:rPr>
      </w:pPr>
      <w:r w:rsidRPr="00A422EF">
        <w:rPr>
          <w:szCs w:val="24"/>
        </w:rPr>
        <w:t>совокупность  обязательных требований к образованию определенного уровня;</w:t>
      </w:r>
    </w:p>
    <w:p w:rsidR="009F5507" w:rsidRPr="00A422EF" w:rsidRDefault="009F5507" w:rsidP="00A422EF">
      <w:pPr>
        <w:pStyle w:val="ListParagraph"/>
        <w:numPr>
          <w:ilvl w:val="0"/>
          <w:numId w:val="5"/>
        </w:numPr>
        <w:rPr>
          <w:szCs w:val="24"/>
        </w:rPr>
      </w:pPr>
      <w:r w:rsidRPr="00A422EF">
        <w:rPr>
          <w:szCs w:val="24"/>
        </w:rPr>
        <w:t>деятельность по реализации образовательных программ;</w:t>
      </w:r>
    </w:p>
    <w:p w:rsidR="009F5507" w:rsidRPr="00A422EF" w:rsidRDefault="009F5507" w:rsidP="00A422EF">
      <w:pPr>
        <w:pStyle w:val="ListParagraph"/>
        <w:numPr>
          <w:ilvl w:val="0"/>
          <w:numId w:val="5"/>
        </w:numPr>
        <w:rPr>
          <w:szCs w:val="24"/>
        </w:rPr>
      </w:pPr>
      <w:r w:rsidRPr="00A422EF">
        <w:rPr>
          <w:szCs w:val="24"/>
        </w:rPr>
        <w:t>документ, определяющий перечень, трудоемкость, последовательность и распределение по периодам обучения учебных предметов;</w:t>
      </w:r>
    </w:p>
    <w:p w:rsidR="009F5507" w:rsidRPr="00A422EF" w:rsidRDefault="009F5507" w:rsidP="00A422EF">
      <w:pPr>
        <w:pStyle w:val="ListParagraph"/>
        <w:numPr>
          <w:ilvl w:val="0"/>
          <w:numId w:val="5"/>
        </w:numPr>
        <w:rPr>
          <w:szCs w:val="24"/>
        </w:rPr>
      </w:pPr>
      <w:r w:rsidRPr="00A422EF">
        <w:rPr>
          <w:szCs w:val="24"/>
        </w:rPr>
        <w:t>все ответы верны.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</w:rPr>
      </w:pPr>
      <w:r w:rsidRPr="00A422EF">
        <w:rPr>
          <w:b/>
        </w:rPr>
        <w:t>Какой из представленных ниже видов  образования не относится   к общему образованию?</w:t>
      </w:r>
    </w:p>
    <w:p w:rsidR="009F5507" w:rsidRPr="00973634" w:rsidRDefault="009F5507" w:rsidP="00A422EF">
      <w:pPr>
        <w:pStyle w:val="ListParagraph"/>
        <w:numPr>
          <w:ilvl w:val="0"/>
          <w:numId w:val="6"/>
        </w:numPr>
      </w:pPr>
      <w:r w:rsidRPr="00A422EF">
        <w:rPr>
          <w:szCs w:val="24"/>
        </w:rPr>
        <w:t>дошкольное образование</w:t>
      </w:r>
      <w:r w:rsidRPr="00A422EF">
        <w:rPr>
          <w:sz w:val="28"/>
          <w:szCs w:val="28"/>
        </w:rPr>
        <w:t>.</w:t>
      </w:r>
    </w:p>
    <w:p w:rsidR="009F5507" w:rsidRPr="00973634" w:rsidRDefault="009F5507" w:rsidP="00A422EF">
      <w:pPr>
        <w:pStyle w:val="ListParagraph"/>
        <w:numPr>
          <w:ilvl w:val="0"/>
          <w:numId w:val="6"/>
        </w:numPr>
      </w:pPr>
      <w:r w:rsidRPr="00973634">
        <w:t>высшее образование – бакалавриат</w:t>
      </w:r>
    </w:p>
    <w:p w:rsidR="009F5507" w:rsidRPr="00A422EF" w:rsidRDefault="009F5507" w:rsidP="00A422EF">
      <w:pPr>
        <w:pStyle w:val="ListParagraph"/>
        <w:numPr>
          <w:ilvl w:val="0"/>
          <w:numId w:val="6"/>
        </w:numPr>
        <w:rPr>
          <w:szCs w:val="24"/>
        </w:rPr>
      </w:pPr>
      <w:r w:rsidRPr="00A422EF">
        <w:rPr>
          <w:szCs w:val="24"/>
        </w:rPr>
        <w:t>среднее общее образование.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</w:rPr>
      </w:pPr>
      <w:r w:rsidRPr="00A422EF">
        <w:rPr>
          <w:b/>
        </w:rPr>
        <w:t>Выберите компетенции образовательной организации в соответствии с новым федеральным законом  «Об образовании в РФ»?</w:t>
      </w:r>
    </w:p>
    <w:p w:rsidR="009F5507" w:rsidRPr="00A422EF" w:rsidRDefault="009F5507" w:rsidP="00A422EF">
      <w:pPr>
        <w:pStyle w:val="ListParagraph"/>
        <w:numPr>
          <w:ilvl w:val="0"/>
          <w:numId w:val="7"/>
        </w:numPr>
        <w:rPr>
          <w:szCs w:val="24"/>
        </w:rPr>
      </w:pPr>
      <w:r w:rsidRPr="00A422EF">
        <w:rPr>
          <w:szCs w:val="24"/>
        </w:rPr>
        <w:t>разработка и принятие   локальных актов;</w:t>
      </w:r>
    </w:p>
    <w:p w:rsidR="009F5507" w:rsidRPr="00A422EF" w:rsidRDefault="009F5507" w:rsidP="00A422EF">
      <w:pPr>
        <w:pStyle w:val="ListParagraph"/>
        <w:numPr>
          <w:ilvl w:val="0"/>
          <w:numId w:val="7"/>
        </w:numPr>
        <w:rPr>
          <w:szCs w:val="24"/>
        </w:rPr>
      </w:pPr>
      <w:r w:rsidRPr="00A422EF">
        <w:rPr>
          <w:szCs w:val="24"/>
        </w:rPr>
        <w:t>определение  содержания образования;</w:t>
      </w:r>
    </w:p>
    <w:p w:rsidR="009F5507" w:rsidRPr="00A422EF" w:rsidRDefault="009F5507" w:rsidP="00A422EF">
      <w:pPr>
        <w:pStyle w:val="ListParagraph"/>
        <w:numPr>
          <w:ilvl w:val="0"/>
          <w:numId w:val="7"/>
        </w:numPr>
        <w:rPr>
          <w:szCs w:val="24"/>
        </w:rPr>
      </w:pPr>
      <w:r w:rsidRPr="00A422EF">
        <w:rPr>
          <w:szCs w:val="24"/>
        </w:rPr>
        <w:t>принятие внутреннего распорядка обучающихся;</w:t>
      </w:r>
    </w:p>
    <w:p w:rsidR="009F5507" w:rsidRPr="00973634" w:rsidRDefault="009F5507" w:rsidP="00A422EF">
      <w:pPr>
        <w:pStyle w:val="ListParagraph"/>
        <w:numPr>
          <w:ilvl w:val="0"/>
          <w:numId w:val="7"/>
        </w:numPr>
      </w:pPr>
      <w:r w:rsidRPr="00A422EF">
        <w:rPr>
          <w:szCs w:val="24"/>
        </w:rPr>
        <w:t>все ответы верны</w:t>
      </w:r>
      <w:r w:rsidRPr="00973634">
        <w:t>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</w:rPr>
      </w:pPr>
      <w:r w:rsidRPr="00A422EF">
        <w:rPr>
          <w:b/>
        </w:rPr>
        <w:t>Чем обеспечивается охрана здоровья обучающихся?</w:t>
      </w:r>
    </w:p>
    <w:p w:rsidR="009F5507" w:rsidRPr="00A422EF" w:rsidRDefault="009F5507" w:rsidP="00A422EF">
      <w:pPr>
        <w:pStyle w:val="ListParagraph"/>
        <w:numPr>
          <w:ilvl w:val="0"/>
          <w:numId w:val="8"/>
        </w:numPr>
        <w:rPr>
          <w:szCs w:val="24"/>
        </w:rPr>
      </w:pPr>
      <w:r w:rsidRPr="00A422EF">
        <w:rPr>
          <w:szCs w:val="24"/>
        </w:rPr>
        <w:t>организация питания;</w:t>
      </w:r>
    </w:p>
    <w:p w:rsidR="009F5507" w:rsidRPr="00A422EF" w:rsidRDefault="009F5507" w:rsidP="00A422EF">
      <w:pPr>
        <w:pStyle w:val="ListParagraph"/>
        <w:numPr>
          <w:ilvl w:val="0"/>
          <w:numId w:val="8"/>
        </w:numPr>
        <w:rPr>
          <w:szCs w:val="24"/>
        </w:rPr>
      </w:pPr>
      <w:r w:rsidRPr="00A422EF">
        <w:rPr>
          <w:szCs w:val="24"/>
        </w:rPr>
        <w:t>профилактика и запрещение  курения;</w:t>
      </w:r>
    </w:p>
    <w:p w:rsidR="009F5507" w:rsidRPr="00A422EF" w:rsidRDefault="009F5507" w:rsidP="00A422EF">
      <w:pPr>
        <w:pStyle w:val="ListParagraph"/>
        <w:numPr>
          <w:ilvl w:val="0"/>
          <w:numId w:val="8"/>
        </w:numPr>
        <w:rPr>
          <w:szCs w:val="24"/>
        </w:rPr>
      </w:pPr>
      <w:r w:rsidRPr="00A422EF">
        <w:rPr>
          <w:szCs w:val="24"/>
        </w:rPr>
        <w:t>определение оптимальной учебной нагрузки;</w:t>
      </w:r>
    </w:p>
    <w:p w:rsidR="009F5507" w:rsidRPr="00A422EF" w:rsidRDefault="009F5507" w:rsidP="00A422EF">
      <w:pPr>
        <w:pStyle w:val="ListParagraph"/>
        <w:numPr>
          <w:ilvl w:val="0"/>
          <w:numId w:val="8"/>
        </w:numPr>
        <w:rPr>
          <w:szCs w:val="24"/>
        </w:rPr>
      </w:pPr>
      <w:r w:rsidRPr="00A422EF">
        <w:rPr>
          <w:szCs w:val="24"/>
        </w:rPr>
        <w:t>все ответы верны;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</w:rPr>
      </w:pPr>
      <w:r w:rsidRPr="00A422EF">
        <w:rPr>
          <w:b/>
        </w:rPr>
        <w:t>Что  не входит в  организацию психолого-педагогической, медицинской и социальной помощи в соответствии с новым федеральным законом  «Об образовании в РФ»?</w:t>
      </w:r>
    </w:p>
    <w:p w:rsidR="009F5507" w:rsidRPr="00A422EF" w:rsidRDefault="009F5507" w:rsidP="00A422EF">
      <w:pPr>
        <w:pStyle w:val="ListParagraph"/>
        <w:numPr>
          <w:ilvl w:val="0"/>
          <w:numId w:val="9"/>
        </w:numPr>
        <w:rPr>
          <w:szCs w:val="24"/>
        </w:rPr>
      </w:pPr>
      <w:r w:rsidRPr="00A422EF">
        <w:rPr>
          <w:szCs w:val="24"/>
        </w:rPr>
        <w:t>коррекционно – развивающие занятия;</w:t>
      </w:r>
    </w:p>
    <w:p w:rsidR="009F5507" w:rsidRPr="00A422EF" w:rsidRDefault="009F5507" w:rsidP="00A422EF">
      <w:pPr>
        <w:pStyle w:val="ListParagraph"/>
        <w:numPr>
          <w:ilvl w:val="0"/>
          <w:numId w:val="9"/>
        </w:numPr>
        <w:rPr>
          <w:szCs w:val="24"/>
        </w:rPr>
      </w:pPr>
      <w:r w:rsidRPr="00A422EF">
        <w:rPr>
          <w:szCs w:val="24"/>
        </w:rPr>
        <w:t>логопедическая помощь;</w:t>
      </w:r>
    </w:p>
    <w:p w:rsidR="009F5507" w:rsidRPr="00A422EF" w:rsidRDefault="009F5507" w:rsidP="00A422EF">
      <w:pPr>
        <w:pStyle w:val="ListParagraph"/>
        <w:numPr>
          <w:ilvl w:val="0"/>
          <w:numId w:val="9"/>
        </w:numPr>
        <w:rPr>
          <w:szCs w:val="24"/>
        </w:rPr>
      </w:pPr>
      <w:r w:rsidRPr="00A422EF">
        <w:rPr>
          <w:szCs w:val="24"/>
        </w:rPr>
        <w:t>психолого-педагогическое консультирование обучающихся и их родителей;</w:t>
      </w:r>
    </w:p>
    <w:p w:rsidR="009F5507" w:rsidRPr="00A422EF" w:rsidRDefault="009F5507" w:rsidP="00A422EF">
      <w:pPr>
        <w:pStyle w:val="ListParagraph"/>
        <w:numPr>
          <w:ilvl w:val="0"/>
          <w:numId w:val="9"/>
        </w:numPr>
        <w:rPr>
          <w:szCs w:val="24"/>
        </w:rPr>
      </w:pPr>
      <w:r w:rsidRPr="00A422EF">
        <w:rPr>
          <w:szCs w:val="24"/>
        </w:rPr>
        <w:t>диагностическая деятельность;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</w:rPr>
      </w:pPr>
      <w:r w:rsidRPr="00A422EF">
        <w:rPr>
          <w:b/>
        </w:rPr>
        <w:t>Что является предметом регулирования  ФГОС ДО?</w:t>
      </w:r>
    </w:p>
    <w:p w:rsidR="009F5507" w:rsidRPr="00A422EF" w:rsidRDefault="009F5507" w:rsidP="00A422EF">
      <w:pPr>
        <w:pStyle w:val="ListParagraph"/>
        <w:numPr>
          <w:ilvl w:val="0"/>
          <w:numId w:val="10"/>
        </w:numPr>
        <w:rPr>
          <w:szCs w:val="24"/>
        </w:rPr>
      </w:pPr>
      <w:r w:rsidRPr="00A422EF">
        <w:rPr>
          <w:szCs w:val="24"/>
        </w:rPr>
        <w:t>отношения в сфере образования, возникающие при реализации ОП ДО;</w:t>
      </w:r>
    </w:p>
    <w:p w:rsidR="009F5507" w:rsidRPr="00A422EF" w:rsidRDefault="009F5507" w:rsidP="00A422EF">
      <w:pPr>
        <w:pStyle w:val="ListParagraph"/>
        <w:numPr>
          <w:ilvl w:val="0"/>
          <w:numId w:val="10"/>
        </w:numPr>
        <w:rPr>
          <w:szCs w:val="24"/>
        </w:rPr>
      </w:pPr>
      <w:r w:rsidRPr="00A422EF">
        <w:rPr>
          <w:szCs w:val="24"/>
        </w:rPr>
        <w:t>финансовые отношения  с поставщиками образовательных услуг;</w:t>
      </w:r>
    </w:p>
    <w:p w:rsidR="009F5507" w:rsidRPr="00A422EF" w:rsidRDefault="009F5507" w:rsidP="00A422EF">
      <w:pPr>
        <w:pStyle w:val="ListParagraph"/>
        <w:numPr>
          <w:ilvl w:val="0"/>
          <w:numId w:val="10"/>
        </w:numPr>
        <w:rPr>
          <w:szCs w:val="24"/>
        </w:rPr>
      </w:pPr>
      <w:r w:rsidRPr="00A422EF">
        <w:rPr>
          <w:szCs w:val="24"/>
        </w:rPr>
        <w:t>отношения сотрудничества с  учреждениями социальной сферы;</w:t>
      </w:r>
    </w:p>
    <w:p w:rsidR="009F5507" w:rsidRPr="00A422EF" w:rsidRDefault="009F5507" w:rsidP="00A422EF">
      <w:pPr>
        <w:pStyle w:val="ListParagraph"/>
        <w:numPr>
          <w:ilvl w:val="0"/>
          <w:numId w:val="10"/>
        </w:numPr>
        <w:rPr>
          <w:szCs w:val="24"/>
        </w:rPr>
      </w:pPr>
      <w:r w:rsidRPr="00A422EF">
        <w:rPr>
          <w:szCs w:val="24"/>
        </w:rPr>
        <w:t>все ответы верны.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</w:rPr>
      </w:pPr>
      <w:r w:rsidRPr="00A422EF">
        <w:rPr>
          <w:b/>
        </w:rPr>
        <w:t>ФГОС ДО являются основой  для …</w:t>
      </w:r>
    </w:p>
    <w:p w:rsidR="009F5507" w:rsidRPr="00A422EF" w:rsidRDefault="009F5507" w:rsidP="00A422EF">
      <w:pPr>
        <w:pStyle w:val="ListParagraph"/>
        <w:numPr>
          <w:ilvl w:val="0"/>
          <w:numId w:val="11"/>
        </w:numPr>
        <w:rPr>
          <w:szCs w:val="24"/>
        </w:rPr>
      </w:pPr>
      <w:r w:rsidRPr="00A422EF">
        <w:rPr>
          <w:szCs w:val="24"/>
        </w:rPr>
        <w:t>разработки  Программы;</w:t>
      </w:r>
    </w:p>
    <w:p w:rsidR="009F5507" w:rsidRPr="00A422EF" w:rsidRDefault="009F5507" w:rsidP="00A422EF">
      <w:pPr>
        <w:pStyle w:val="ListParagraph"/>
        <w:numPr>
          <w:ilvl w:val="0"/>
          <w:numId w:val="11"/>
        </w:numPr>
        <w:rPr>
          <w:szCs w:val="24"/>
        </w:rPr>
      </w:pPr>
      <w:r w:rsidRPr="00A422EF">
        <w:rPr>
          <w:szCs w:val="24"/>
        </w:rPr>
        <w:t>выбора приоритетного направления в работе</w:t>
      </w:r>
    </w:p>
    <w:p w:rsidR="009F5507" w:rsidRPr="00A422EF" w:rsidRDefault="009F5507" w:rsidP="00A422EF">
      <w:pPr>
        <w:pStyle w:val="ListParagraph"/>
        <w:numPr>
          <w:ilvl w:val="0"/>
          <w:numId w:val="11"/>
        </w:numPr>
        <w:rPr>
          <w:szCs w:val="24"/>
        </w:rPr>
      </w:pPr>
      <w:r w:rsidRPr="00A422EF">
        <w:rPr>
          <w:szCs w:val="24"/>
        </w:rPr>
        <w:t>определения индивидуального образовательного маршрута ребенка;</w:t>
      </w:r>
    </w:p>
    <w:p w:rsidR="009F5507" w:rsidRPr="00A422EF" w:rsidRDefault="009F5507" w:rsidP="00A422EF">
      <w:pPr>
        <w:pStyle w:val="ListParagraph"/>
        <w:numPr>
          <w:ilvl w:val="0"/>
          <w:numId w:val="11"/>
        </w:numPr>
        <w:rPr>
          <w:szCs w:val="24"/>
        </w:rPr>
      </w:pPr>
      <w:r w:rsidRPr="00A422EF">
        <w:rPr>
          <w:szCs w:val="24"/>
        </w:rPr>
        <w:t>все ответы верны;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</w:rPr>
      </w:pPr>
      <w:r w:rsidRPr="00A422EF">
        <w:rPr>
          <w:b/>
        </w:rPr>
        <w:t>Какие направления развития и образования детей не определенные в ФГОС ДО:</w:t>
      </w:r>
    </w:p>
    <w:p w:rsidR="009F5507" w:rsidRPr="00A422EF" w:rsidRDefault="009F5507" w:rsidP="00A422EF">
      <w:pPr>
        <w:pStyle w:val="ListParagraph"/>
        <w:numPr>
          <w:ilvl w:val="0"/>
          <w:numId w:val="12"/>
        </w:numPr>
        <w:rPr>
          <w:szCs w:val="24"/>
        </w:rPr>
      </w:pPr>
      <w:r w:rsidRPr="00A422EF">
        <w:rPr>
          <w:szCs w:val="24"/>
        </w:rPr>
        <w:t>чтение художественной литературы;</w:t>
      </w:r>
    </w:p>
    <w:p w:rsidR="009F5507" w:rsidRPr="00A422EF" w:rsidRDefault="009F5507" w:rsidP="00A422EF">
      <w:pPr>
        <w:pStyle w:val="ListParagraph"/>
        <w:numPr>
          <w:ilvl w:val="0"/>
          <w:numId w:val="12"/>
        </w:numPr>
        <w:rPr>
          <w:szCs w:val="24"/>
        </w:rPr>
      </w:pPr>
      <w:r w:rsidRPr="00A422EF">
        <w:rPr>
          <w:szCs w:val="24"/>
        </w:rPr>
        <w:t>социально-коммуникативное развитие;</w:t>
      </w:r>
    </w:p>
    <w:p w:rsidR="009F5507" w:rsidRPr="00A422EF" w:rsidRDefault="009F5507" w:rsidP="00A422EF">
      <w:pPr>
        <w:pStyle w:val="ListParagraph"/>
        <w:numPr>
          <w:ilvl w:val="0"/>
          <w:numId w:val="12"/>
        </w:numPr>
        <w:rPr>
          <w:szCs w:val="24"/>
        </w:rPr>
      </w:pPr>
      <w:r w:rsidRPr="00A422EF">
        <w:rPr>
          <w:szCs w:val="24"/>
        </w:rPr>
        <w:t>физическое развитие;</w:t>
      </w:r>
    </w:p>
    <w:p w:rsidR="009F5507" w:rsidRPr="00A422EF" w:rsidRDefault="009F5507" w:rsidP="00A422EF">
      <w:pPr>
        <w:pStyle w:val="ListParagraph"/>
        <w:numPr>
          <w:ilvl w:val="0"/>
          <w:numId w:val="12"/>
        </w:numPr>
        <w:rPr>
          <w:szCs w:val="24"/>
        </w:rPr>
      </w:pPr>
      <w:r w:rsidRPr="00A422EF">
        <w:rPr>
          <w:szCs w:val="24"/>
        </w:rPr>
        <w:t>речевое развитие.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</w:rPr>
      </w:pPr>
      <w:r w:rsidRPr="00A422EF">
        <w:rPr>
          <w:b/>
        </w:rPr>
        <w:t>В каких видах деятельности реализуется Программа в раннем возрасте:</w:t>
      </w:r>
    </w:p>
    <w:p w:rsidR="009F5507" w:rsidRPr="00A422EF" w:rsidRDefault="009F5507" w:rsidP="00A422EF">
      <w:pPr>
        <w:pStyle w:val="ListParagraph"/>
        <w:numPr>
          <w:ilvl w:val="0"/>
          <w:numId w:val="13"/>
        </w:numPr>
        <w:rPr>
          <w:szCs w:val="24"/>
        </w:rPr>
      </w:pPr>
      <w:r w:rsidRPr="00A422EF">
        <w:rPr>
          <w:szCs w:val="24"/>
        </w:rPr>
        <w:t>двигательная  активность и тактильно-двигательные игры с сюжетными и динамическими  игрушками;</w:t>
      </w:r>
    </w:p>
    <w:p w:rsidR="009F5507" w:rsidRPr="00A422EF" w:rsidRDefault="009F5507" w:rsidP="00A422EF">
      <w:pPr>
        <w:pStyle w:val="ListParagraph"/>
        <w:numPr>
          <w:ilvl w:val="0"/>
          <w:numId w:val="13"/>
        </w:numPr>
        <w:rPr>
          <w:szCs w:val="24"/>
        </w:rPr>
      </w:pPr>
      <w:r w:rsidRPr="00A422EF">
        <w:rPr>
          <w:szCs w:val="24"/>
        </w:rPr>
        <w:t>предметная деятельность и игра;</w:t>
      </w:r>
    </w:p>
    <w:p w:rsidR="009F5507" w:rsidRPr="00A422EF" w:rsidRDefault="009F5507" w:rsidP="00A422EF">
      <w:pPr>
        <w:pStyle w:val="ListParagraph"/>
        <w:numPr>
          <w:ilvl w:val="0"/>
          <w:numId w:val="13"/>
        </w:numPr>
        <w:rPr>
          <w:szCs w:val="24"/>
        </w:rPr>
      </w:pPr>
      <w:r w:rsidRPr="00A422EF">
        <w:rPr>
          <w:szCs w:val="24"/>
        </w:rPr>
        <w:t>сюжетно-ролевые игры;</w:t>
      </w:r>
    </w:p>
    <w:p w:rsidR="009F5507" w:rsidRPr="00A422EF" w:rsidRDefault="009F5507" w:rsidP="00A422EF">
      <w:pPr>
        <w:pStyle w:val="ListParagraph"/>
        <w:numPr>
          <w:ilvl w:val="0"/>
          <w:numId w:val="13"/>
        </w:numPr>
        <w:rPr>
          <w:szCs w:val="24"/>
        </w:rPr>
      </w:pPr>
      <w:r w:rsidRPr="00A422EF">
        <w:rPr>
          <w:szCs w:val="24"/>
        </w:rPr>
        <w:t>все ответы верны.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A422EF">
        <w:rPr>
          <w:b/>
        </w:rPr>
        <w:t>Допускается ли участие ребенка в педагогической диагностике?</w:t>
      </w:r>
    </w:p>
    <w:p w:rsidR="009F5507" w:rsidRPr="00A422EF" w:rsidRDefault="009F5507" w:rsidP="00A422EF">
      <w:pPr>
        <w:pStyle w:val="ListParagraph"/>
        <w:numPr>
          <w:ilvl w:val="0"/>
          <w:numId w:val="14"/>
        </w:numPr>
        <w:rPr>
          <w:szCs w:val="24"/>
        </w:rPr>
      </w:pPr>
      <w:r w:rsidRPr="00A422EF">
        <w:rPr>
          <w:szCs w:val="24"/>
        </w:rPr>
        <w:t>да, без ограничений;</w:t>
      </w:r>
    </w:p>
    <w:p w:rsidR="009F5507" w:rsidRPr="00A422EF" w:rsidRDefault="009F5507" w:rsidP="00A422EF">
      <w:pPr>
        <w:pStyle w:val="ListParagraph"/>
        <w:numPr>
          <w:ilvl w:val="0"/>
          <w:numId w:val="14"/>
        </w:numPr>
        <w:rPr>
          <w:szCs w:val="24"/>
        </w:rPr>
      </w:pPr>
      <w:r w:rsidRPr="00A422EF">
        <w:rPr>
          <w:szCs w:val="24"/>
        </w:rPr>
        <w:t>да, с согласия родителей;</w:t>
      </w:r>
    </w:p>
    <w:p w:rsidR="009F5507" w:rsidRPr="00A422EF" w:rsidRDefault="009F5507" w:rsidP="00A422EF">
      <w:pPr>
        <w:pStyle w:val="ListParagraph"/>
        <w:numPr>
          <w:ilvl w:val="0"/>
          <w:numId w:val="14"/>
        </w:numPr>
        <w:rPr>
          <w:szCs w:val="24"/>
        </w:rPr>
      </w:pPr>
      <w:r w:rsidRPr="00A422EF">
        <w:rPr>
          <w:szCs w:val="24"/>
        </w:rPr>
        <w:t>да, по необходимости;</w:t>
      </w:r>
    </w:p>
    <w:p w:rsidR="009F5507" w:rsidRPr="00A422EF" w:rsidRDefault="009F5507" w:rsidP="00A422EF">
      <w:pPr>
        <w:pStyle w:val="ListParagraph"/>
        <w:numPr>
          <w:ilvl w:val="0"/>
          <w:numId w:val="14"/>
        </w:numPr>
        <w:rPr>
          <w:szCs w:val="24"/>
        </w:rPr>
      </w:pPr>
      <w:r w:rsidRPr="00A422EF">
        <w:rPr>
          <w:szCs w:val="24"/>
        </w:rPr>
        <w:t>не допускается.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A422EF">
        <w:rPr>
          <w:b/>
          <w:bCs/>
        </w:rPr>
        <w:t xml:space="preserve">Чем определяется, согласно Приказа Минобрнауки России от 30.08.2013 N 1014,  </w:t>
      </w:r>
      <w:r w:rsidRPr="00A422EF">
        <w:rPr>
          <w:b/>
        </w:rPr>
        <w:t>содержание дошкольного образования:</w:t>
      </w:r>
    </w:p>
    <w:p w:rsidR="009F5507" w:rsidRPr="00A422EF" w:rsidRDefault="009F5507" w:rsidP="00A422EF">
      <w:pPr>
        <w:pStyle w:val="ListParagraph"/>
        <w:numPr>
          <w:ilvl w:val="0"/>
          <w:numId w:val="15"/>
        </w:numPr>
        <w:rPr>
          <w:szCs w:val="24"/>
        </w:rPr>
      </w:pPr>
      <w:r w:rsidRPr="00A422EF">
        <w:rPr>
          <w:szCs w:val="24"/>
          <w:lang w:eastAsia="ar-SA"/>
        </w:rPr>
        <w:t>Примерной общеобразовательной программой дошкольного образования</w:t>
      </w:r>
      <w:r w:rsidRPr="00A422EF">
        <w:rPr>
          <w:szCs w:val="24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15"/>
        </w:numPr>
        <w:rPr>
          <w:szCs w:val="24"/>
        </w:rPr>
      </w:pPr>
      <w:r w:rsidRPr="00A422EF">
        <w:rPr>
          <w:szCs w:val="24"/>
        </w:rPr>
        <w:t>Образовательной программой дошкольного образования;</w:t>
      </w:r>
    </w:p>
    <w:p w:rsidR="009F5507" w:rsidRPr="00A422EF" w:rsidRDefault="009F5507" w:rsidP="00A422EF">
      <w:pPr>
        <w:pStyle w:val="ListParagraph"/>
        <w:numPr>
          <w:ilvl w:val="0"/>
          <w:numId w:val="15"/>
        </w:numPr>
        <w:rPr>
          <w:szCs w:val="24"/>
        </w:rPr>
      </w:pPr>
      <w:r w:rsidRPr="00A422EF">
        <w:rPr>
          <w:szCs w:val="24"/>
          <w:lang w:eastAsia="ar-SA"/>
        </w:rPr>
        <w:t>Уставом</w:t>
      </w:r>
      <w:r w:rsidRPr="00A422EF">
        <w:rPr>
          <w:szCs w:val="24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15"/>
        </w:numPr>
        <w:rPr>
          <w:szCs w:val="24"/>
        </w:rPr>
      </w:pPr>
      <w:r w:rsidRPr="00A422EF">
        <w:rPr>
          <w:szCs w:val="24"/>
          <w:lang w:eastAsia="ar-SA"/>
        </w:rPr>
        <w:t>СанПИН</w:t>
      </w:r>
      <w:r w:rsidRPr="00A422EF">
        <w:rPr>
          <w:szCs w:val="24"/>
        </w:rPr>
        <w:t>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A422EF">
        <w:rPr>
          <w:b/>
          <w:bCs/>
        </w:rPr>
        <w:t xml:space="preserve">Кем </w:t>
      </w:r>
      <w:r w:rsidRPr="00A422EF">
        <w:rPr>
          <w:b/>
        </w:rPr>
        <w:t>разрабатываются и утверждаются</w:t>
      </w:r>
      <w:r w:rsidRPr="00A422EF">
        <w:rPr>
          <w:b/>
          <w:bCs/>
        </w:rPr>
        <w:t xml:space="preserve">, согласно Приказа Минобрнауки России от 30.08.2013 N 1014,  </w:t>
      </w:r>
      <w:r w:rsidRPr="00A422EF">
        <w:rPr>
          <w:b/>
        </w:rPr>
        <w:t>образовательные программы дошкольного образования</w:t>
      </w:r>
      <w:r w:rsidRPr="00A422EF">
        <w:rPr>
          <w:b/>
          <w:bCs/>
        </w:rPr>
        <w:t>:</w:t>
      </w:r>
    </w:p>
    <w:p w:rsidR="009F5507" w:rsidRPr="00A422EF" w:rsidRDefault="009F5507" w:rsidP="00A422EF">
      <w:pPr>
        <w:pStyle w:val="ListParagraph"/>
        <w:numPr>
          <w:ilvl w:val="0"/>
          <w:numId w:val="16"/>
        </w:numPr>
        <w:rPr>
          <w:szCs w:val="24"/>
        </w:rPr>
      </w:pPr>
      <w:r w:rsidRPr="00A422EF">
        <w:rPr>
          <w:szCs w:val="24"/>
        </w:rPr>
        <w:t>Министерством образования и науки Российской Федерации;</w:t>
      </w:r>
    </w:p>
    <w:p w:rsidR="009F5507" w:rsidRPr="00A422EF" w:rsidRDefault="009F5507" w:rsidP="00A422EF">
      <w:pPr>
        <w:pStyle w:val="ListParagraph"/>
        <w:numPr>
          <w:ilvl w:val="0"/>
          <w:numId w:val="16"/>
        </w:numPr>
        <w:rPr>
          <w:szCs w:val="24"/>
        </w:rPr>
      </w:pPr>
      <w:r w:rsidRPr="00A422EF">
        <w:rPr>
          <w:szCs w:val="24"/>
        </w:rPr>
        <w:t>Федеральным государственным образовательным стандартом дошкольного образования;</w:t>
      </w:r>
    </w:p>
    <w:p w:rsidR="009F5507" w:rsidRPr="00A422EF" w:rsidRDefault="009F5507" w:rsidP="00A422EF">
      <w:pPr>
        <w:pStyle w:val="ListParagraph"/>
        <w:numPr>
          <w:ilvl w:val="0"/>
          <w:numId w:val="16"/>
        </w:numPr>
        <w:rPr>
          <w:szCs w:val="24"/>
        </w:rPr>
      </w:pPr>
      <w:r w:rsidRPr="00A422EF">
        <w:rPr>
          <w:szCs w:val="24"/>
          <w:lang w:eastAsia="ar-SA"/>
        </w:rPr>
        <w:t>Учредителем</w:t>
      </w:r>
      <w:r w:rsidRPr="00A422EF">
        <w:rPr>
          <w:szCs w:val="24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16"/>
        </w:numPr>
        <w:rPr>
          <w:szCs w:val="24"/>
        </w:rPr>
      </w:pPr>
      <w:r w:rsidRPr="00A422EF">
        <w:rPr>
          <w:szCs w:val="24"/>
        </w:rPr>
        <w:t>Образовательной организацией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bCs/>
          <w:sz w:val="28"/>
          <w:szCs w:val="28"/>
        </w:rPr>
      </w:pPr>
      <w:r w:rsidRPr="00A422EF">
        <w:rPr>
          <w:b/>
          <w:bCs/>
        </w:rPr>
        <w:t xml:space="preserve">Где, согласно Приказа Минобрнауки России от 30.08.2013 N 1014, </w:t>
      </w:r>
      <w:r w:rsidRPr="00A422EF">
        <w:rPr>
          <w:b/>
        </w:rPr>
        <w:t>осуществляется образовательная деятельность</w:t>
      </w:r>
      <w:r w:rsidRPr="00A422EF">
        <w:rPr>
          <w:b/>
          <w:bCs/>
          <w:sz w:val="28"/>
          <w:szCs w:val="28"/>
        </w:rPr>
        <w:t>:</w:t>
      </w:r>
    </w:p>
    <w:p w:rsidR="009F5507" w:rsidRPr="00A422EF" w:rsidRDefault="009F5507" w:rsidP="00A422EF">
      <w:pPr>
        <w:pStyle w:val="ListParagraph"/>
        <w:numPr>
          <w:ilvl w:val="0"/>
          <w:numId w:val="17"/>
        </w:numPr>
        <w:rPr>
          <w:szCs w:val="24"/>
        </w:rPr>
      </w:pPr>
      <w:r w:rsidRPr="00A422EF">
        <w:rPr>
          <w:szCs w:val="24"/>
        </w:rPr>
        <w:t>в образовательной организации;</w:t>
      </w:r>
    </w:p>
    <w:p w:rsidR="009F5507" w:rsidRPr="00A422EF" w:rsidRDefault="009F5507" w:rsidP="00A422EF">
      <w:pPr>
        <w:pStyle w:val="ListParagraph"/>
        <w:numPr>
          <w:ilvl w:val="0"/>
          <w:numId w:val="17"/>
        </w:numPr>
        <w:rPr>
          <w:szCs w:val="24"/>
        </w:rPr>
      </w:pPr>
      <w:r w:rsidRPr="00A422EF">
        <w:rPr>
          <w:szCs w:val="24"/>
        </w:rPr>
        <w:t>в группе;</w:t>
      </w:r>
    </w:p>
    <w:p w:rsidR="009F5507" w:rsidRPr="00A422EF" w:rsidRDefault="009F5507" w:rsidP="00A422EF">
      <w:pPr>
        <w:pStyle w:val="ListParagraph"/>
        <w:numPr>
          <w:ilvl w:val="0"/>
          <w:numId w:val="17"/>
        </w:numPr>
        <w:rPr>
          <w:szCs w:val="24"/>
        </w:rPr>
      </w:pPr>
      <w:r w:rsidRPr="00A422EF">
        <w:rPr>
          <w:szCs w:val="24"/>
        </w:rPr>
        <w:t>в помещениях и на территории;</w:t>
      </w:r>
    </w:p>
    <w:p w:rsidR="009F5507" w:rsidRPr="00A422EF" w:rsidRDefault="009F5507" w:rsidP="00A422EF">
      <w:pPr>
        <w:pStyle w:val="ListParagraph"/>
        <w:numPr>
          <w:ilvl w:val="0"/>
          <w:numId w:val="17"/>
        </w:numPr>
        <w:rPr>
          <w:szCs w:val="24"/>
        </w:rPr>
      </w:pPr>
      <w:r w:rsidRPr="00A422EF">
        <w:rPr>
          <w:szCs w:val="24"/>
        </w:rPr>
        <w:t>в семье.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bCs/>
          <w:sz w:val="28"/>
          <w:szCs w:val="28"/>
        </w:rPr>
      </w:pPr>
      <w:r w:rsidRPr="00A422EF">
        <w:rPr>
          <w:b/>
          <w:bCs/>
        </w:rPr>
        <w:t xml:space="preserve">Какая направленность групп не указана в «Порядке организации и осуществления образовательной деятельности по ООП - образовательным программам дошкольного образования», </w:t>
      </w:r>
      <w:r w:rsidRPr="00A422EF">
        <w:rPr>
          <w:b/>
        </w:rPr>
        <w:t>(</w:t>
      </w:r>
      <w:r w:rsidRPr="00A422EF">
        <w:rPr>
          <w:b/>
          <w:bCs/>
        </w:rPr>
        <w:t>Приказ Минобрнауки России от 30.08.2013 N 1014)</w:t>
      </w:r>
      <w:r w:rsidRPr="00A422EF">
        <w:rPr>
          <w:b/>
        </w:rPr>
        <w:t>:</w:t>
      </w:r>
    </w:p>
    <w:p w:rsidR="009F5507" w:rsidRPr="00A422EF" w:rsidRDefault="009F5507" w:rsidP="00A422EF">
      <w:pPr>
        <w:pStyle w:val="ListParagraph"/>
        <w:numPr>
          <w:ilvl w:val="0"/>
          <w:numId w:val="18"/>
        </w:numPr>
        <w:rPr>
          <w:szCs w:val="24"/>
        </w:rPr>
      </w:pPr>
      <w:r w:rsidRPr="00A422EF">
        <w:rPr>
          <w:szCs w:val="24"/>
        </w:rPr>
        <w:t>Общеразвивающая;</w:t>
      </w:r>
    </w:p>
    <w:p w:rsidR="009F5507" w:rsidRPr="00A422EF" w:rsidRDefault="009F5507" w:rsidP="00A422EF">
      <w:pPr>
        <w:pStyle w:val="ListParagraph"/>
        <w:numPr>
          <w:ilvl w:val="0"/>
          <w:numId w:val="18"/>
        </w:numPr>
        <w:rPr>
          <w:szCs w:val="24"/>
        </w:rPr>
      </w:pPr>
      <w:r w:rsidRPr="00A422EF">
        <w:rPr>
          <w:szCs w:val="24"/>
        </w:rPr>
        <w:t>Компенсирующая;</w:t>
      </w:r>
    </w:p>
    <w:p w:rsidR="009F5507" w:rsidRPr="00A422EF" w:rsidRDefault="009F5507" w:rsidP="00A422EF">
      <w:pPr>
        <w:pStyle w:val="ListParagraph"/>
        <w:numPr>
          <w:ilvl w:val="0"/>
          <w:numId w:val="18"/>
        </w:numPr>
        <w:rPr>
          <w:szCs w:val="24"/>
        </w:rPr>
      </w:pPr>
      <w:r w:rsidRPr="00A422EF">
        <w:rPr>
          <w:szCs w:val="24"/>
        </w:rPr>
        <w:t>Инклюзивная;</w:t>
      </w:r>
    </w:p>
    <w:p w:rsidR="009F5507" w:rsidRPr="00A422EF" w:rsidRDefault="009F5507" w:rsidP="00A422EF">
      <w:pPr>
        <w:pStyle w:val="ListParagraph"/>
        <w:numPr>
          <w:ilvl w:val="0"/>
          <w:numId w:val="18"/>
        </w:numPr>
        <w:rPr>
          <w:szCs w:val="24"/>
        </w:rPr>
      </w:pPr>
      <w:r w:rsidRPr="00A422EF">
        <w:rPr>
          <w:szCs w:val="24"/>
        </w:rPr>
        <w:t>Комбинированная.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 w:val="28"/>
          <w:szCs w:val="28"/>
        </w:rPr>
      </w:pPr>
      <w:r w:rsidRPr="00A422EF">
        <w:rPr>
          <w:b/>
          <w:bCs/>
        </w:rPr>
        <w:t xml:space="preserve">Каким образом, согласно «Порядка организации и осуществления образовательной деятельности по ООП - образовательным программам дошкольного образования», </w:t>
      </w:r>
      <w:r w:rsidRPr="00A422EF">
        <w:rPr>
          <w:b/>
        </w:rPr>
        <w:t>(</w:t>
      </w:r>
      <w:r w:rsidRPr="00A422EF">
        <w:rPr>
          <w:b/>
          <w:bCs/>
        </w:rPr>
        <w:t xml:space="preserve">Приказ Минобрнауки России от 30.08.2013 N 1014), </w:t>
      </w:r>
      <w:r w:rsidRPr="00A422EF">
        <w:rPr>
          <w:b/>
        </w:rPr>
        <w:t>может быть организовано дошкольное образование детей с ограниченными возможностями здоровья</w:t>
      </w:r>
      <w:r w:rsidRPr="00A422EF">
        <w:rPr>
          <w:b/>
          <w:sz w:val="28"/>
          <w:szCs w:val="28"/>
        </w:rPr>
        <w:t>:</w:t>
      </w:r>
    </w:p>
    <w:p w:rsidR="009F5507" w:rsidRPr="00A422EF" w:rsidRDefault="009F5507" w:rsidP="00A422EF">
      <w:pPr>
        <w:pStyle w:val="ListParagraph"/>
        <w:numPr>
          <w:ilvl w:val="0"/>
          <w:numId w:val="19"/>
        </w:numPr>
        <w:rPr>
          <w:szCs w:val="24"/>
        </w:rPr>
      </w:pPr>
      <w:r w:rsidRPr="00A422EF">
        <w:rPr>
          <w:szCs w:val="24"/>
        </w:rPr>
        <w:t>совместно с другими детьми;</w:t>
      </w:r>
    </w:p>
    <w:p w:rsidR="009F5507" w:rsidRPr="00A422EF" w:rsidRDefault="009F5507" w:rsidP="00A422EF">
      <w:pPr>
        <w:pStyle w:val="ListParagraph"/>
        <w:numPr>
          <w:ilvl w:val="0"/>
          <w:numId w:val="19"/>
        </w:numPr>
        <w:rPr>
          <w:szCs w:val="24"/>
        </w:rPr>
      </w:pPr>
      <w:r w:rsidRPr="00A422EF">
        <w:rPr>
          <w:szCs w:val="24"/>
        </w:rPr>
        <w:t>в отдельных группах;</w:t>
      </w:r>
    </w:p>
    <w:p w:rsidR="009F5507" w:rsidRPr="00A422EF" w:rsidRDefault="009F5507" w:rsidP="00A422EF">
      <w:pPr>
        <w:pStyle w:val="ListParagraph"/>
        <w:numPr>
          <w:ilvl w:val="0"/>
          <w:numId w:val="19"/>
        </w:numPr>
        <w:rPr>
          <w:szCs w:val="24"/>
        </w:rPr>
      </w:pPr>
      <w:r w:rsidRPr="00A422EF">
        <w:rPr>
          <w:szCs w:val="24"/>
        </w:rPr>
        <w:t>в отдельных образовательных организациях</w:t>
      </w:r>
      <w:r w:rsidRPr="00A422EF">
        <w:rPr>
          <w:szCs w:val="24"/>
          <w:lang w:eastAsia="ar-SA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19"/>
        </w:numPr>
        <w:rPr>
          <w:szCs w:val="24"/>
        </w:rPr>
      </w:pPr>
      <w:r w:rsidRPr="00A422EF">
        <w:rPr>
          <w:szCs w:val="24"/>
        </w:rPr>
        <w:t>все ответы верны.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bCs/>
          <w:sz w:val="28"/>
          <w:szCs w:val="28"/>
        </w:rPr>
      </w:pPr>
      <w:r w:rsidRPr="00A422EF">
        <w:rPr>
          <w:b/>
          <w:bCs/>
        </w:rPr>
        <w:t xml:space="preserve">Какова, согласно «Порядка организации и осуществления образовательной деятельности по ООП - образовательным программам дошкольного образования», </w:t>
      </w:r>
      <w:r w:rsidRPr="00A422EF">
        <w:rPr>
          <w:b/>
        </w:rPr>
        <w:t>(</w:t>
      </w:r>
      <w:r w:rsidRPr="00A422EF">
        <w:rPr>
          <w:b/>
          <w:bCs/>
        </w:rPr>
        <w:t xml:space="preserve">Приказ Минобрнауки России от 30.08.2013 N 1014),   </w:t>
      </w:r>
      <w:r w:rsidRPr="00A422EF">
        <w:rPr>
          <w:b/>
        </w:rPr>
        <w:t>численность обучающихся с ограниченными возможностями здоровья в учебной группе:</w:t>
      </w:r>
    </w:p>
    <w:p w:rsidR="009F5507" w:rsidRPr="00A422EF" w:rsidRDefault="009F5507" w:rsidP="00A422EF">
      <w:pPr>
        <w:pStyle w:val="ListParagraph"/>
        <w:numPr>
          <w:ilvl w:val="0"/>
          <w:numId w:val="20"/>
        </w:numPr>
        <w:rPr>
          <w:szCs w:val="24"/>
        </w:rPr>
      </w:pPr>
      <w:r w:rsidRPr="00A422EF">
        <w:rPr>
          <w:szCs w:val="24"/>
        </w:rPr>
        <w:t>10-12 человек;</w:t>
      </w:r>
    </w:p>
    <w:p w:rsidR="009F5507" w:rsidRPr="00A422EF" w:rsidRDefault="009F5507" w:rsidP="00A422EF">
      <w:pPr>
        <w:pStyle w:val="ListParagraph"/>
        <w:numPr>
          <w:ilvl w:val="0"/>
          <w:numId w:val="20"/>
        </w:numPr>
        <w:rPr>
          <w:szCs w:val="24"/>
        </w:rPr>
      </w:pPr>
      <w:r w:rsidRPr="00A422EF">
        <w:rPr>
          <w:szCs w:val="24"/>
        </w:rPr>
        <w:t>8-15 человек;</w:t>
      </w:r>
    </w:p>
    <w:p w:rsidR="009F5507" w:rsidRPr="00A422EF" w:rsidRDefault="009F5507" w:rsidP="00A422EF">
      <w:pPr>
        <w:pStyle w:val="ListParagraph"/>
        <w:numPr>
          <w:ilvl w:val="0"/>
          <w:numId w:val="20"/>
        </w:numPr>
        <w:rPr>
          <w:szCs w:val="24"/>
        </w:rPr>
      </w:pPr>
      <w:r w:rsidRPr="00A422EF">
        <w:rPr>
          <w:szCs w:val="24"/>
        </w:rPr>
        <w:t>до 15 человек;</w:t>
      </w:r>
    </w:p>
    <w:p w:rsidR="009F5507" w:rsidRPr="00A422EF" w:rsidRDefault="009F5507" w:rsidP="00A422EF">
      <w:pPr>
        <w:pStyle w:val="ListParagraph"/>
        <w:numPr>
          <w:ilvl w:val="0"/>
          <w:numId w:val="20"/>
        </w:numPr>
        <w:rPr>
          <w:szCs w:val="24"/>
        </w:rPr>
      </w:pPr>
      <w:r w:rsidRPr="00A422EF">
        <w:rPr>
          <w:szCs w:val="24"/>
        </w:rPr>
        <w:t>не более 10 человек.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bCs/>
          <w:sz w:val="28"/>
          <w:szCs w:val="28"/>
        </w:rPr>
      </w:pPr>
      <w:r w:rsidRPr="00A422EF">
        <w:rPr>
          <w:b/>
          <w:szCs w:val="28"/>
        </w:rPr>
        <w:t xml:space="preserve">Кем (в соответствии с СанПиН </w:t>
      </w:r>
      <w:r w:rsidRPr="00A422EF">
        <w:rPr>
          <w:b/>
          <w:bCs/>
        </w:rPr>
        <w:t>2.4.1.3049-13</w:t>
      </w:r>
      <w:r w:rsidRPr="00A422EF">
        <w:rPr>
          <w:b/>
          <w:szCs w:val="28"/>
        </w:rPr>
        <w:t xml:space="preserve">) </w:t>
      </w:r>
      <w:r w:rsidRPr="00A422EF">
        <w:rPr>
          <w:b/>
        </w:rPr>
        <w:t>проводится ежедневный утренний прием детей</w:t>
      </w:r>
      <w:r w:rsidRPr="00A422EF">
        <w:rPr>
          <w:b/>
          <w:szCs w:val="28"/>
        </w:rPr>
        <w:t>:</w:t>
      </w:r>
    </w:p>
    <w:p w:rsidR="009F5507" w:rsidRPr="00A422EF" w:rsidRDefault="009F5507" w:rsidP="00A422EF">
      <w:pPr>
        <w:pStyle w:val="ListParagraph"/>
        <w:numPr>
          <w:ilvl w:val="0"/>
          <w:numId w:val="21"/>
        </w:numPr>
        <w:rPr>
          <w:szCs w:val="24"/>
        </w:rPr>
      </w:pPr>
      <w:r w:rsidRPr="00A422EF">
        <w:rPr>
          <w:szCs w:val="24"/>
        </w:rPr>
        <w:t>воспитателем;</w:t>
      </w:r>
    </w:p>
    <w:p w:rsidR="009F5507" w:rsidRPr="00A422EF" w:rsidRDefault="009F5507" w:rsidP="00A422EF">
      <w:pPr>
        <w:pStyle w:val="ListParagraph"/>
        <w:numPr>
          <w:ilvl w:val="0"/>
          <w:numId w:val="21"/>
        </w:numPr>
        <w:rPr>
          <w:szCs w:val="24"/>
        </w:rPr>
      </w:pPr>
      <w:r w:rsidRPr="00A422EF">
        <w:rPr>
          <w:szCs w:val="24"/>
        </w:rPr>
        <w:t>медсестрой;</w:t>
      </w:r>
    </w:p>
    <w:p w:rsidR="009F5507" w:rsidRPr="00A422EF" w:rsidRDefault="009F5507" w:rsidP="00A422EF">
      <w:pPr>
        <w:pStyle w:val="ListParagraph"/>
        <w:numPr>
          <w:ilvl w:val="0"/>
          <w:numId w:val="21"/>
        </w:numPr>
        <w:rPr>
          <w:szCs w:val="24"/>
        </w:rPr>
      </w:pPr>
      <w:r w:rsidRPr="00A422EF">
        <w:rPr>
          <w:szCs w:val="24"/>
        </w:rPr>
        <w:t>помощником воспитателя;</w:t>
      </w:r>
    </w:p>
    <w:p w:rsidR="009F5507" w:rsidRPr="00A422EF" w:rsidRDefault="009F5507" w:rsidP="00A422EF">
      <w:pPr>
        <w:pStyle w:val="ListParagraph"/>
        <w:numPr>
          <w:ilvl w:val="0"/>
          <w:numId w:val="21"/>
        </w:numPr>
        <w:rPr>
          <w:szCs w:val="24"/>
        </w:rPr>
      </w:pPr>
      <w:r w:rsidRPr="00A422EF">
        <w:rPr>
          <w:szCs w:val="24"/>
        </w:rPr>
        <w:t>воспитателями и (или) медицинскими работниками.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bCs/>
          <w:sz w:val="28"/>
          <w:szCs w:val="28"/>
        </w:rPr>
      </w:pPr>
      <w:r w:rsidRPr="00A422EF">
        <w:rPr>
          <w:b/>
          <w:szCs w:val="28"/>
        </w:rPr>
        <w:t xml:space="preserve">Какова (в соответствии с СанПиН </w:t>
      </w:r>
      <w:r w:rsidRPr="00A422EF">
        <w:rPr>
          <w:b/>
          <w:bCs/>
        </w:rPr>
        <w:t>2.4.1.3049-13</w:t>
      </w:r>
      <w:r w:rsidRPr="00A422EF">
        <w:rPr>
          <w:b/>
          <w:szCs w:val="28"/>
        </w:rPr>
        <w:t xml:space="preserve">) </w:t>
      </w:r>
      <w:r w:rsidRPr="00A422EF">
        <w:rPr>
          <w:b/>
        </w:rPr>
        <w:t>максимальная продолжительность непрерывного бодрствования детей 3 - 7 лет</w:t>
      </w:r>
      <w:r w:rsidRPr="00A422EF">
        <w:rPr>
          <w:b/>
          <w:szCs w:val="28"/>
        </w:rPr>
        <w:t>:</w:t>
      </w:r>
    </w:p>
    <w:p w:rsidR="009F5507" w:rsidRPr="00A422EF" w:rsidRDefault="009F5507" w:rsidP="00A422EF">
      <w:pPr>
        <w:pStyle w:val="ListParagraph"/>
        <w:numPr>
          <w:ilvl w:val="0"/>
          <w:numId w:val="22"/>
        </w:numPr>
        <w:rPr>
          <w:szCs w:val="24"/>
        </w:rPr>
      </w:pPr>
      <w:r w:rsidRPr="00A422EF">
        <w:rPr>
          <w:szCs w:val="24"/>
        </w:rPr>
        <w:t>5,5 - 6 часов;</w:t>
      </w:r>
    </w:p>
    <w:p w:rsidR="009F5507" w:rsidRPr="00A422EF" w:rsidRDefault="009F5507" w:rsidP="00A422EF">
      <w:pPr>
        <w:pStyle w:val="ListParagraph"/>
        <w:numPr>
          <w:ilvl w:val="0"/>
          <w:numId w:val="22"/>
        </w:numPr>
        <w:rPr>
          <w:szCs w:val="24"/>
        </w:rPr>
      </w:pPr>
      <w:r w:rsidRPr="00A422EF">
        <w:rPr>
          <w:szCs w:val="24"/>
        </w:rPr>
        <w:t>4,5-5,5 часов;</w:t>
      </w:r>
    </w:p>
    <w:p w:rsidR="009F5507" w:rsidRPr="00A422EF" w:rsidRDefault="009F5507" w:rsidP="00A422EF">
      <w:pPr>
        <w:pStyle w:val="ListParagraph"/>
        <w:numPr>
          <w:ilvl w:val="0"/>
          <w:numId w:val="22"/>
        </w:numPr>
        <w:rPr>
          <w:szCs w:val="24"/>
        </w:rPr>
      </w:pPr>
      <w:r w:rsidRPr="00A422EF">
        <w:rPr>
          <w:szCs w:val="24"/>
        </w:rPr>
        <w:t>4-7 часов;</w:t>
      </w:r>
    </w:p>
    <w:p w:rsidR="009F5507" w:rsidRPr="00A422EF" w:rsidRDefault="009F5507" w:rsidP="00A422EF">
      <w:pPr>
        <w:pStyle w:val="ListParagraph"/>
        <w:numPr>
          <w:ilvl w:val="0"/>
          <w:numId w:val="22"/>
        </w:numPr>
        <w:rPr>
          <w:szCs w:val="24"/>
        </w:rPr>
      </w:pPr>
      <w:r w:rsidRPr="00A422EF">
        <w:rPr>
          <w:szCs w:val="24"/>
        </w:rPr>
        <w:t>в соответствии с медицинскими рекомендациями.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 w:val="28"/>
          <w:szCs w:val="28"/>
        </w:rPr>
      </w:pPr>
      <w:r w:rsidRPr="00A422EF">
        <w:rPr>
          <w:b/>
          <w:szCs w:val="28"/>
        </w:rPr>
        <w:t xml:space="preserve">Какова (в соответствии с СанПиН </w:t>
      </w:r>
      <w:r w:rsidRPr="00A422EF">
        <w:rPr>
          <w:b/>
          <w:bCs/>
        </w:rPr>
        <w:t>2.4.1.3049-13</w:t>
      </w:r>
      <w:r w:rsidRPr="00A422EF">
        <w:rPr>
          <w:b/>
          <w:szCs w:val="28"/>
        </w:rPr>
        <w:t>) рекомендуемая продолжительность ежедневных прогулок:</w:t>
      </w:r>
    </w:p>
    <w:p w:rsidR="009F5507" w:rsidRPr="00A422EF" w:rsidRDefault="009F5507" w:rsidP="00A422EF">
      <w:pPr>
        <w:pStyle w:val="ListParagraph"/>
        <w:numPr>
          <w:ilvl w:val="0"/>
          <w:numId w:val="23"/>
        </w:numPr>
        <w:rPr>
          <w:szCs w:val="24"/>
        </w:rPr>
      </w:pPr>
      <w:r w:rsidRPr="00A422EF">
        <w:rPr>
          <w:szCs w:val="28"/>
        </w:rPr>
        <w:t>2-</w:t>
      </w:r>
      <w:r w:rsidRPr="00A422EF">
        <w:rPr>
          <w:szCs w:val="24"/>
        </w:rPr>
        <w:t>3 часов</w:t>
      </w:r>
    </w:p>
    <w:p w:rsidR="009F5507" w:rsidRPr="00A422EF" w:rsidRDefault="009F5507" w:rsidP="00A422EF">
      <w:pPr>
        <w:pStyle w:val="ListParagraph"/>
        <w:numPr>
          <w:ilvl w:val="0"/>
          <w:numId w:val="23"/>
        </w:numPr>
        <w:rPr>
          <w:szCs w:val="24"/>
        </w:rPr>
      </w:pPr>
      <w:r w:rsidRPr="00A422EF">
        <w:rPr>
          <w:szCs w:val="24"/>
        </w:rPr>
        <w:t>3-4 часа</w:t>
      </w:r>
    </w:p>
    <w:p w:rsidR="009F5507" w:rsidRPr="00A422EF" w:rsidRDefault="009F5507" w:rsidP="00A422EF">
      <w:pPr>
        <w:pStyle w:val="ListParagraph"/>
        <w:numPr>
          <w:ilvl w:val="0"/>
          <w:numId w:val="23"/>
        </w:numPr>
        <w:rPr>
          <w:szCs w:val="24"/>
        </w:rPr>
      </w:pPr>
      <w:r w:rsidRPr="00A422EF">
        <w:rPr>
          <w:szCs w:val="24"/>
        </w:rPr>
        <w:t>4-4,5 часа</w:t>
      </w:r>
    </w:p>
    <w:p w:rsidR="009F5507" w:rsidRPr="00A422EF" w:rsidRDefault="009F5507" w:rsidP="00A422EF">
      <w:pPr>
        <w:pStyle w:val="ListParagraph"/>
        <w:numPr>
          <w:ilvl w:val="0"/>
          <w:numId w:val="23"/>
        </w:numPr>
        <w:rPr>
          <w:szCs w:val="24"/>
        </w:rPr>
      </w:pPr>
      <w:r w:rsidRPr="00A422EF">
        <w:rPr>
          <w:szCs w:val="24"/>
        </w:rPr>
        <w:t>не менее  5 часов;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bCs/>
          <w:sz w:val="28"/>
          <w:szCs w:val="28"/>
        </w:rPr>
      </w:pPr>
      <w:r w:rsidRPr="00A422EF">
        <w:rPr>
          <w:b/>
          <w:szCs w:val="28"/>
        </w:rPr>
        <w:t xml:space="preserve">Как рекомендуется (в соответствии с СанПиН </w:t>
      </w:r>
      <w:r w:rsidRPr="00A422EF">
        <w:rPr>
          <w:b/>
          <w:bCs/>
        </w:rPr>
        <w:t>2.4.1.3049-13</w:t>
      </w:r>
      <w:r w:rsidRPr="00A422EF">
        <w:rPr>
          <w:b/>
          <w:szCs w:val="28"/>
        </w:rPr>
        <w:t xml:space="preserve">) </w:t>
      </w:r>
      <w:r w:rsidRPr="00A422EF">
        <w:rPr>
          <w:b/>
        </w:rPr>
        <w:t>организовывать прогулки</w:t>
      </w:r>
      <w:r w:rsidRPr="00A422EF">
        <w:rPr>
          <w:b/>
          <w:szCs w:val="28"/>
        </w:rPr>
        <w:t>:</w:t>
      </w:r>
    </w:p>
    <w:p w:rsidR="009F5507" w:rsidRPr="00A422EF" w:rsidRDefault="009F5507" w:rsidP="00A422EF">
      <w:pPr>
        <w:pStyle w:val="ListParagraph"/>
        <w:numPr>
          <w:ilvl w:val="0"/>
          <w:numId w:val="24"/>
        </w:numPr>
        <w:rPr>
          <w:szCs w:val="24"/>
        </w:rPr>
      </w:pPr>
      <w:r w:rsidRPr="00A422EF">
        <w:rPr>
          <w:szCs w:val="24"/>
        </w:rPr>
        <w:t>1 раз в день</w:t>
      </w:r>
    </w:p>
    <w:p w:rsidR="009F5507" w:rsidRPr="00A422EF" w:rsidRDefault="009F5507" w:rsidP="00A422EF">
      <w:pPr>
        <w:pStyle w:val="ListParagraph"/>
        <w:numPr>
          <w:ilvl w:val="0"/>
          <w:numId w:val="24"/>
        </w:numPr>
        <w:rPr>
          <w:szCs w:val="24"/>
        </w:rPr>
      </w:pPr>
      <w:r w:rsidRPr="00A422EF">
        <w:rPr>
          <w:szCs w:val="24"/>
        </w:rPr>
        <w:t>2 раза в день</w:t>
      </w:r>
    </w:p>
    <w:p w:rsidR="009F5507" w:rsidRPr="00A422EF" w:rsidRDefault="009F5507" w:rsidP="00A422EF">
      <w:pPr>
        <w:pStyle w:val="ListParagraph"/>
        <w:numPr>
          <w:ilvl w:val="0"/>
          <w:numId w:val="24"/>
        </w:numPr>
        <w:rPr>
          <w:szCs w:val="24"/>
        </w:rPr>
      </w:pPr>
      <w:r w:rsidRPr="00A422EF">
        <w:rPr>
          <w:szCs w:val="24"/>
        </w:rPr>
        <w:t>3 раза в день.</w:t>
      </w:r>
    </w:p>
    <w:p w:rsidR="009F5507" w:rsidRPr="00A422EF" w:rsidRDefault="009F5507" w:rsidP="00A422EF">
      <w:pPr>
        <w:pStyle w:val="ListParagraph"/>
        <w:numPr>
          <w:ilvl w:val="0"/>
          <w:numId w:val="24"/>
        </w:numPr>
        <w:rPr>
          <w:szCs w:val="24"/>
        </w:rPr>
      </w:pPr>
      <w:r w:rsidRPr="00A422EF">
        <w:rPr>
          <w:szCs w:val="24"/>
        </w:rPr>
        <w:t>4 раза в день.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 w:val="28"/>
          <w:szCs w:val="28"/>
        </w:rPr>
      </w:pPr>
      <w:r w:rsidRPr="00A422EF">
        <w:rPr>
          <w:b/>
          <w:szCs w:val="28"/>
          <w:lang w:eastAsia="ar-SA"/>
        </w:rPr>
        <w:t xml:space="preserve">Какое время в объеме двигательной активности воспитанников 5 - 7 лет  (в соответствии с СанПиН </w:t>
      </w:r>
      <w:r w:rsidRPr="00A422EF">
        <w:rPr>
          <w:b/>
          <w:bCs/>
          <w:lang w:eastAsia="ar-SA"/>
        </w:rPr>
        <w:t>2.4.1.3049-13</w:t>
      </w:r>
      <w:r w:rsidRPr="00A422EF">
        <w:rPr>
          <w:b/>
          <w:szCs w:val="28"/>
          <w:lang w:eastAsia="ar-SA"/>
        </w:rPr>
        <w:t>) следует предусмотреть для организованных форм оздоровительно-воспитательной деятельности:</w:t>
      </w:r>
    </w:p>
    <w:p w:rsidR="009F5507" w:rsidRPr="00A422EF" w:rsidRDefault="009F5507" w:rsidP="00A422EF">
      <w:pPr>
        <w:pStyle w:val="ListParagraph"/>
        <w:numPr>
          <w:ilvl w:val="0"/>
          <w:numId w:val="25"/>
        </w:numPr>
        <w:rPr>
          <w:szCs w:val="24"/>
        </w:rPr>
      </w:pPr>
      <w:r w:rsidRPr="00A422EF">
        <w:rPr>
          <w:szCs w:val="28"/>
          <w:lang w:eastAsia="ar-SA"/>
        </w:rPr>
        <w:t>5</w:t>
      </w:r>
      <w:r w:rsidRPr="00A422EF">
        <w:rPr>
          <w:szCs w:val="24"/>
          <w:lang w:eastAsia="ar-SA"/>
        </w:rPr>
        <w:t>-6  часов</w:t>
      </w:r>
      <w:r w:rsidRPr="00A422EF">
        <w:rPr>
          <w:b/>
          <w:szCs w:val="24"/>
          <w:u w:val="single"/>
          <w:lang w:eastAsia="ar-SA"/>
        </w:rPr>
        <w:t xml:space="preserve"> </w:t>
      </w:r>
      <w:r w:rsidRPr="00A422EF">
        <w:rPr>
          <w:szCs w:val="24"/>
          <w:lang w:eastAsia="ar-SA"/>
        </w:rPr>
        <w:t>в неделю;</w:t>
      </w:r>
    </w:p>
    <w:p w:rsidR="009F5507" w:rsidRPr="00A422EF" w:rsidRDefault="009F5507" w:rsidP="00A422EF">
      <w:pPr>
        <w:pStyle w:val="ListParagraph"/>
        <w:numPr>
          <w:ilvl w:val="0"/>
          <w:numId w:val="25"/>
        </w:numPr>
        <w:rPr>
          <w:szCs w:val="24"/>
        </w:rPr>
      </w:pPr>
      <w:r w:rsidRPr="00A422EF">
        <w:rPr>
          <w:szCs w:val="24"/>
          <w:lang w:eastAsia="ar-SA"/>
        </w:rPr>
        <w:t>5-7  часов</w:t>
      </w:r>
      <w:r w:rsidRPr="00A422EF">
        <w:rPr>
          <w:b/>
          <w:szCs w:val="24"/>
          <w:u w:val="single"/>
          <w:lang w:eastAsia="ar-SA"/>
        </w:rPr>
        <w:t xml:space="preserve"> </w:t>
      </w:r>
      <w:r w:rsidRPr="00A422EF">
        <w:rPr>
          <w:szCs w:val="24"/>
          <w:lang w:eastAsia="ar-SA"/>
        </w:rPr>
        <w:t>в неделю</w:t>
      </w:r>
      <w:r w:rsidRPr="00A422EF">
        <w:rPr>
          <w:szCs w:val="24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25"/>
        </w:numPr>
        <w:rPr>
          <w:szCs w:val="24"/>
        </w:rPr>
      </w:pPr>
      <w:r w:rsidRPr="00A422EF">
        <w:rPr>
          <w:szCs w:val="24"/>
          <w:lang w:eastAsia="ar-SA"/>
        </w:rPr>
        <w:t>6-7  часов</w:t>
      </w:r>
      <w:r w:rsidRPr="00A422EF">
        <w:rPr>
          <w:b/>
          <w:szCs w:val="24"/>
          <w:u w:val="single"/>
          <w:lang w:eastAsia="ar-SA"/>
        </w:rPr>
        <w:t xml:space="preserve"> </w:t>
      </w:r>
      <w:r w:rsidRPr="00A422EF">
        <w:rPr>
          <w:szCs w:val="24"/>
          <w:lang w:eastAsia="ar-SA"/>
        </w:rPr>
        <w:t>в неделю;</w:t>
      </w:r>
    </w:p>
    <w:p w:rsidR="009F5507" w:rsidRPr="00A422EF" w:rsidRDefault="009F5507" w:rsidP="00A422EF">
      <w:pPr>
        <w:pStyle w:val="ListParagraph"/>
        <w:numPr>
          <w:ilvl w:val="0"/>
          <w:numId w:val="25"/>
        </w:numPr>
        <w:rPr>
          <w:szCs w:val="24"/>
        </w:rPr>
      </w:pPr>
      <w:r w:rsidRPr="00A422EF">
        <w:rPr>
          <w:szCs w:val="24"/>
        </w:rPr>
        <w:t>6-8  часов</w:t>
      </w:r>
      <w:r w:rsidRPr="00A422EF">
        <w:rPr>
          <w:szCs w:val="24"/>
          <w:u w:val="single"/>
        </w:rPr>
        <w:t xml:space="preserve"> </w:t>
      </w:r>
      <w:r w:rsidRPr="00A422EF">
        <w:rPr>
          <w:szCs w:val="24"/>
        </w:rPr>
        <w:t>в неделю.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1"/>
          <w:sz w:val="28"/>
          <w:szCs w:val="28"/>
        </w:rPr>
      </w:pPr>
      <w:r w:rsidRPr="00A422EF">
        <w:rPr>
          <w:b/>
          <w:szCs w:val="28"/>
          <w:lang w:eastAsia="ar-SA"/>
        </w:rPr>
        <w:t xml:space="preserve">Какое время в режиме дня  (в соответствии с СанПиН </w:t>
      </w:r>
      <w:r w:rsidRPr="00A422EF">
        <w:rPr>
          <w:b/>
          <w:bCs/>
          <w:lang w:eastAsia="ar-SA"/>
        </w:rPr>
        <w:t>2.4.1.3049-13</w:t>
      </w:r>
      <w:r w:rsidRPr="00A422EF">
        <w:rPr>
          <w:b/>
          <w:szCs w:val="28"/>
          <w:lang w:eastAsia="ar-SA"/>
        </w:rPr>
        <w:t xml:space="preserve">) должно </w:t>
      </w:r>
      <w:r w:rsidRPr="00A422EF">
        <w:rPr>
          <w:b/>
          <w:lang w:eastAsia="ar-SA"/>
        </w:rPr>
        <w:t>отводиться</w:t>
      </w:r>
      <w:r w:rsidRPr="00A422EF">
        <w:rPr>
          <w:b/>
          <w:sz w:val="28"/>
          <w:szCs w:val="28"/>
          <w:lang w:eastAsia="ar-SA"/>
        </w:rPr>
        <w:t xml:space="preserve"> </w:t>
      </w:r>
      <w:r w:rsidRPr="00A422EF">
        <w:rPr>
          <w:b/>
          <w:szCs w:val="28"/>
          <w:lang w:eastAsia="ar-SA"/>
        </w:rPr>
        <w:t>на самостоятельную деятельность детей 3-7лет:</w:t>
      </w:r>
    </w:p>
    <w:p w:rsidR="009F5507" w:rsidRPr="00A422EF" w:rsidRDefault="009F5507" w:rsidP="00A422EF">
      <w:pPr>
        <w:pStyle w:val="ListParagraph"/>
        <w:numPr>
          <w:ilvl w:val="0"/>
          <w:numId w:val="26"/>
        </w:numPr>
        <w:rPr>
          <w:szCs w:val="24"/>
        </w:rPr>
      </w:pPr>
      <w:r w:rsidRPr="00A422EF">
        <w:rPr>
          <w:szCs w:val="24"/>
          <w:lang w:eastAsia="ar-SA"/>
        </w:rPr>
        <w:t>не менее 1-2 часов;</w:t>
      </w:r>
    </w:p>
    <w:p w:rsidR="009F5507" w:rsidRPr="00A422EF" w:rsidRDefault="009F5507" w:rsidP="00A422EF">
      <w:pPr>
        <w:pStyle w:val="ListParagraph"/>
        <w:numPr>
          <w:ilvl w:val="0"/>
          <w:numId w:val="26"/>
        </w:numPr>
        <w:rPr>
          <w:szCs w:val="24"/>
        </w:rPr>
      </w:pPr>
      <w:r w:rsidRPr="00A422EF">
        <w:rPr>
          <w:szCs w:val="24"/>
          <w:lang w:eastAsia="ar-SA"/>
        </w:rPr>
        <w:t>не менее 2-3 часов;</w:t>
      </w:r>
    </w:p>
    <w:p w:rsidR="009F5507" w:rsidRPr="00A422EF" w:rsidRDefault="009F5507" w:rsidP="00A422EF">
      <w:pPr>
        <w:pStyle w:val="ListParagraph"/>
        <w:numPr>
          <w:ilvl w:val="0"/>
          <w:numId w:val="26"/>
        </w:numPr>
        <w:rPr>
          <w:szCs w:val="24"/>
        </w:rPr>
      </w:pPr>
      <w:r w:rsidRPr="00A422EF">
        <w:rPr>
          <w:szCs w:val="24"/>
          <w:lang w:eastAsia="ar-SA"/>
        </w:rPr>
        <w:t>не менее  3-4 часов;</w:t>
      </w:r>
    </w:p>
    <w:p w:rsidR="009F5507" w:rsidRPr="00A422EF" w:rsidRDefault="009F5507" w:rsidP="00A422EF">
      <w:pPr>
        <w:pStyle w:val="ListParagraph"/>
        <w:numPr>
          <w:ilvl w:val="0"/>
          <w:numId w:val="26"/>
        </w:numPr>
        <w:rPr>
          <w:szCs w:val="24"/>
        </w:rPr>
      </w:pPr>
      <w:r w:rsidRPr="00A422EF">
        <w:rPr>
          <w:szCs w:val="24"/>
          <w:lang w:eastAsia="ar-SA"/>
        </w:rPr>
        <w:t>не менее 4-5 часов.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2"/>
          <w:sz w:val="28"/>
          <w:szCs w:val="28"/>
        </w:rPr>
      </w:pPr>
      <w:r w:rsidRPr="00A422EF">
        <w:rPr>
          <w:b/>
        </w:rPr>
        <w:t xml:space="preserve">Максимально допустимый объем недельной образовательной нагрузки </w:t>
      </w:r>
      <w:r w:rsidRPr="00A422EF">
        <w:rPr>
          <w:b/>
          <w:szCs w:val="28"/>
          <w:lang w:eastAsia="ar-SA"/>
        </w:rPr>
        <w:t xml:space="preserve">(в соответствии с СанПиН </w:t>
      </w:r>
      <w:r w:rsidRPr="00A422EF">
        <w:rPr>
          <w:b/>
          <w:bCs/>
          <w:lang w:eastAsia="ar-SA"/>
        </w:rPr>
        <w:t>2.4.1.3049-13</w:t>
      </w:r>
      <w:r w:rsidRPr="00A422EF">
        <w:rPr>
          <w:b/>
          <w:szCs w:val="28"/>
          <w:lang w:eastAsia="ar-SA"/>
        </w:rPr>
        <w:t>):</w:t>
      </w:r>
    </w:p>
    <w:p w:rsidR="009F5507" w:rsidRPr="00A422EF" w:rsidRDefault="009F5507" w:rsidP="00A422EF">
      <w:pPr>
        <w:pStyle w:val="ListParagraph"/>
        <w:numPr>
          <w:ilvl w:val="0"/>
          <w:numId w:val="27"/>
        </w:numPr>
        <w:rPr>
          <w:szCs w:val="24"/>
        </w:rPr>
      </w:pPr>
      <w:r w:rsidRPr="00A422EF">
        <w:rPr>
          <w:szCs w:val="24"/>
          <w:lang w:eastAsia="ar-SA"/>
        </w:rPr>
        <w:t>не более 15занятий;</w:t>
      </w:r>
    </w:p>
    <w:p w:rsidR="009F5507" w:rsidRPr="00A422EF" w:rsidRDefault="009F5507" w:rsidP="00A422EF">
      <w:pPr>
        <w:pStyle w:val="ListParagraph"/>
        <w:numPr>
          <w:ilvl w:val="0"/>
          <w:numId w:val="27"/>
        </w:numPr>
        <w:rPr>
          <w:szCs w:val="24"/>
        </w:rPr>
      </w:pPr>
      <w:r w:rsidRPr="00A422EF">
        <w:rPr>
          <w:szCs w:val="24"/>
          <w:lang w:eastAsia="ar-SA"/>
        </w:rPr>
        <w:t>10-18 непосредственно образовательных деятельностей;</w:t>
      </w:r>
    </w:p>
    <w:p w:rsidR="009F5507" w:rsidRPr="00A422EF" w:rsidRDefault="009F5507" w:rsidP="00A422EF">
      <w:pPr>
        <w:pStyle w:val="ListParagraph"/>
        <w:numPr>
          <w:ilvl w:val="0"/>
          <w:numId w:val="27"/>
        </w:numPr>
        <w:rPr>
          <w:szCs w:val="24"/>
        </w:rPr>
      </w:pPr>
      <w:r w:rsidRPr="00A422EF">
        <w:rPr>
          <w:szCs w:val="24"/>
          <w:lang w:eastAsia="ar-SA"/>
        </w:rPr>
        <w:t>не более 10 часов в неделю;</w:t>
      </w:r>
    </w:p>
    <w:p w:rsidR="009F5507" w:rsidRPr="00A422EF" w:rsidRDefault="009F5507" w:rsidP="00A422EF">
      <w:pPr>
        <w:pStyle w:val="ListParagraph"/>
        <w:numPr>
          <w:ilvl w:val="0"/>
          <w:numId w:val="27"/>
        </w:numPr>
        <w:rPr>
          <w:szCs w:val="24"/>
        </w:rPr>
      </w:pPr>
      <w:r w:rsidRPr="00A422EF">
        <w:rPr>
          <w:szCs w:val="24"/>
        </w:rPr>
        <w:t>не регламентируется.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4"/>
          <w:sz w:val="28"/>
          <w:szCs w:val="28"/>
        </w:rPr>
      </w:pPr>
      <w:r w:rsidRPr="00A422EF">
        <w:rPr>
          <w:b/>
          <w:szCs w:val="28"/>
          <w:lang w:eastAsia="ar-SA"/>
        </w:rPr>
        <w:t xml:space="preserve">Какое время в режиме дня  (в соответствии с СанПиН </w:t>
      </w:r>
      <w:r w:rsidRPr="00A422EF">
        <w:rPr>
          <w:b/>
          <w:bCs/>
          <w:lang w:eastAsia="ar-SA"/>
        </w:rPr>
        <w:t>2.4.1.3049-13</w:t>
      </w:r>
      <w:r w:rsidRPr="00A422EF">
        <w:rPr>
          <w:b/>
          <w:szCs w:val="28"/>
          <w:lang w:eastAsia="ar-SA"/>
        </w:rPr>
        <w:t>) для детей от 1,5 до 3 лет должно отводиться на дневной сон:</w:t>
      </w:r>
    </w:p>
    <w:p w:rsidR="009F5507" w:rsidRPr="00A422EF" w:rsidRDefault="009F5507" w:rsidP="00A422EF">
      <w:pPr>
        <w:pStyle w:val="ListParagraph"/>
        <w:numPr>
          <w:ilvl w:val="0"/>
          <w:numId w:val="28"/>
        </w:numPr>
        <w:rPr>
          <w:szCs w:val="24"/>
        </w:rPr>
      </w:pPr>
      <w:r w:rsidRPr="00A422EF">
        <w:rPr>
          <w:szCs w:val="24"/>
          <w:lang w:eastAsia="ar-SA"/>
        </w:rPr>
        <w:t>не менее 1,5 часов;</w:t>
      </w:r>
    </w:p>
    <w:p w:rsidR="009F5507" w:rsidRPr="00A422EF" w:rsidRDefault="009F5507" w:rsidP="00A422EF">
      <w:pPr>
        <w:pStyle w:val="ListParagraph"/>
        <w:numPr>
          <w:ilvl w:val="0"/>
          <w:numId w:val="28"/>
        </w:numPr>
        <w:rPr>
          <w:szCs w:val="24"/>
        </w:rPr>
      </w:pPr>
      <w:r w:rsidRPr="00A422EF">
        <w:rPr>
          <w:szCs w:val="24"/>
          <w:lang w:eastAsia="ar-SA"/>
        </w:rPr>
        <w:t>2 -2,5 часа;</w:t>
      </w:r>
    </w:p>
    <w:p w:rsidR="009F5507" w:rsidRPr="00A422EF" w:rsidRDefault="009F5507" w:rsidP="00A422EF">
      <w:pPr>
        <w:pStyle w:val="ListParagraph"/>
        <w:numPr>
          <w:ilvl w:val="0"/>
          <w:numId w:val="28"/>
        </w:numPr>
        <w:rPr>
          <w:szCs w:val="24"/>
        </w:rPr>
      </w:pPr>
      <w:r w:rsidRPr="00A422EF">
        <w:rPr>
          <w:szCs w:val="24"/>
        </w:rPr>
        <w:t>не менее 3 часов;</w:t>
      </w:r>
    </w:p>
    <w:p w:rsidR="009F5507" w:rsidRPr="00A422EF" w:rsidRDefault="009F5507" w:rsidP="00A422EF">
      <w:pPr>
        <w:pStyle w:val="ListParagraph"/>
        <w:numPr>
          <w:ilvl w:val="0"/>
          <w:numId w:val="28"/>
        </w:numPr>
        <w:rPr>
          <w:szCs w:val="24"/>
        </w:rPr>
      </w:pPr>
      <w:r w:rsidRPr="00A422EF">
        <w:rPr>
          <w:szCs w:val="24"/>
          <w:lang w:eastAsia="ar-SA"/>
        </w:rPr>
        <w:t>3-4 часа.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1"/>
          <w:sz w:val="28"/>
          <w:szCs w:val="28"/>
        </w:rPr>
      </w:pPr>
      <w:r w:rsidRPr="00A422EF">
        <w:rPr>
          <w:b/>
        </w:rPr>
        <w:t>С  какого момента в ДОУ возможно осуществление образовательной деятельности?</w:t>
      </w:r>
    </w:p>
    <w:p w:rsidR="009F5507" w:rsidRPr="00A422EF" w:rsidRDefault="009F5507" w:rsidP="00A422EF">
      <w:pPr>
        <w:pStyle w:val="ListParagraph"/>
        <w:numPr>
          <w:ilvl w:val="0"/>
          <w:numId w:val="29"/>
        </w:numPr>
        <w:rPr>
          <w:szCs w:val="24"/>
        </w:rPr>
      </w:pPr>
      <w:r w:rsidRPr="00A422EF">
        <w:rPr>
          <w:szCs w:val="24"/>
        </w:rPr>
        <w:t>с момента  открытия</w:t>
      </w:r>
    </w:p>
    <w:p w:rsidR="009F5507" w:rsidRPr="00A422EF" w:rsidRDefault="009F5507" w:rsidP="00A422EF">
      <w:pPr>
        <w:pStyle w:val="ListParagraph"/>
        <w:numPr>
          <w:ilvl w:val="0"/>
          <w:numId w:val="29"/>
        </w:numPr>
        <w:rPr>
          <w:szCs w:val="24"/>
        </w:rPr>
      </w:pPr>
      <w:r w:rsidRPr="00A422EF">
        <w:rPr>
          <w:szCs w:val="24"/>
        </w:rPr>
        <w:t>с момента утверждения Устава</w:t>
      </w:r>
    </w:p>
    <w:p w:rsidR="009F5507" w:rsidRPr="00A422EF" w:rsidRDefault="009F5507" w:rsidP="00A422EF">
      <w:pPr>
        <w:pStyle w:val="ListParagraph"/>
        <w:numPr>
          <w:ilvl w:val="0"/>
          <w:numId w:val="29"/>
        </w:numPr>
        <w:rPr>
          <w:szCs w:val="24"/>
        </w:rPr>
      </w:pPr>
      <w:r w:rsidRPr="00A422EF">
        <w:rPr>
          <w:szCs w:val="24"/>
        </w:rPr>
        <w:t>с момента получения лицензии на образовательную деятельность</w:t>
      </w:r>
    </w:p>
    <w:p w:rsidR="009F5507" w:rsidRPr="00A422EF" w:rsidRDefault="009F5507" w:rsidP="00A422EF">
      <w:pPr>
        <w:pStyle w:val="ListParagraph"/>
        <w:numPr>
          <w:ilvl w:val="0"/>
          <w:numId w:val="29"/>
        </w:numPr>
        <w:rPr>
          <w:szCs w:val="24"/>
        </w:rPr>
      </w:pPr>
      <w:r w:rsidRPr="00A422EF">
        <w:rPr>
          <w:szCs w:val="24"/>
        </w:rPr>
        <w:t>с момента принятия образовательной программы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2"/>
          <w:sz w:val="28"/>
          <w:szCs w:val="28"/>
        </w:rPr>
      </w:pPr>
      <w:r w:rsidRPr="00A422EF">
        <w:rPr>
          <w:b/>
        </w:rPr>
        <w:t>Какой документ определяет режим работы ДОУ?</w:t>
      </w:r>
    </w:p>
    <w:p w:rsidR="009F5507" w:rsidRPr="00A422EF" w:rsidRDefault="009F5507" w:rsidP="00A422EF">
      <w:pPr>
        <w:pStyle w:val="ListParagraph"/>
        <w:numPr>
          <w:ilvl w:val="0"/>
          <w:numId w:val="30"/>
        </w:numPr>
        <w:rPr>
          <w:szCs w:val="24"/>
        </w:rPr>
      </w:pPr>
      <w:r w:rsidRPr="00A422EF">
        <w:rPr>
          <w:szCs w:val="24"/>
        </w:rPr>
        <w:t>договор с родителями</w:t>
      </w:r>
    </w:p>
    <w:p w:rsidR="009F5507" w:rsidRPr="00A422EF" w:rsidRDefault="009F5507" w:rsidP="00A422EF">
      <w:pPr>
        <w:pStyle w:val="ListParagraph"/>
        <w:numPr>
          <w:ilvl w:val="0"/>
          <w:numId w:val="30"/>
        </w:numPr>
        <w:rPr>
          <w:szCs w:val="24"/>
        </w:rPr>
      </w:pPr>
      <w:r w:rsidRPr="00A422EF">
        <w:rPr>
          <w:szCs w:val="24"/>
        </w:rPr>
        <w:t>Устав ДОУ</w:t>
      </w:r>
    </w:p>
    <w:p w:rsidR="009F5507" w:rsidRPr="00973634" w:rsidRDefault="009F5507" w:rsidP="00A422EF">
      <w:pPr>
        <w:pStyle w:val="ListParagraph"/>
        <w:numPr>
          <w:ilvl w:val="0"/>
          <w:numId w:val="30"/>
        </w:numPr>
      </w:pPr>
      <w:r w:rsidRPr="00A422EF">
        <w:rPr>
          <w:szCs w:val="24"/>
        </w:rPr>
        <w:t>протокол Педагогического совета</w:t>
      </w:r>
    </w:p>
    <w:p w:rsidR="009F5507" w:rsidRPr="00973634" w:rsidRDefault="009F5507" w:rsidP="00A422EF">
      <w:pPr>
        <w:pStyle w:val="ListParagraph"/>
        <w:numPr>
          <w:ilvl w:val="0"/>
          <w:numId w:val="30"/>
        </w:numPr>
      </w:pPr>
      <w:r w:rsidRPr="00A422EF">
        <w:rPr>
          <w:szCs w:val="24"/>
        </w:rPr>
        <w:t>приказ учредителя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-2"/>
          <w:sz w:val="28"/>
          <w:szCs w:val="28"/>
        </w:rPr>
      </w:pPr>
      <w:r w:rsidRPr="00A422EF">
        <w:rPr>
          <w:b/>
        </w:rPr>
        <w:t>Направленность Конвенции о правах ребенка при организации  педагогического процесса в ДОУ?</w:t>
      </w:r>
    </w:p>
    <w:p w:rsidR="009F5507" w:rsidRPr="00A422EF" w:rsidRDefault="009F5507" w:rsidP="00A422EF">
      <w:pPr>
        <w:pStyle w:val="ListParagraph"/>
        <w:numPr>
          <w:ilvl w:val="0"/>
          <w:numId w:val="31"/>
        </w:numPr>
        <w:rPr>
          <w:szCs w:val="24"/>
        </w:rPr>
      </w:pPr>
      <w:r w:rsidRPr="00A422EF">
        <w:rPr>
          <w:szCs w:val="24"/>
        </w:rPr>
        <w:t>она не связана с педагогическим процессом</w:t>
      </w:r>
    </w:p>
    <w:p w:rsidR="009F5507" w:rsidRPr="00A422EF" w:rsidRDefault="009F5507" w:rsidP="00A422EF">
      <w:pPr>
        <w:pStyle w:val="ListParagraph"/>
        <w:numPr>
          <w:ilvl w:val="0"/>
          <w:numId w:val="31"/>
        </w:numPr>
        <w:rPr>
          <w:szCs w:val="24"/>
        </w:rPr>
      </w:pPr>
      <w:r w:rsidRPr="00A422EF">
        <w:rPr>
          <w:szCs w:val="24"/>
        </w:rPr>
        <w:t>она обеспечивает правовую защиту детей во время  организации педагогического процесса</w:t>
      </w:r>
    </w:p>
    <w:p w:rsidR="009F5507" w:rsidRPr="00A422EF" w:rsidRDefault="009F5507" w:rsidP="00A422EF">
      <w:pPr>
        <w:pStyle w:val="ListParagraph"/>
        <w:numPr>
          <w:ilvl w:val="0"/>
          <w:numId w:val="31"/>
        </w:numPr>
        <w:rPr>
          <w:szCs w:val="24"/>
        </w:rPr>
      </w:pPr>
      <w:r w:rsidRPr="00A422EF">
        <w:rPr>
          <w:szCs w:val="24"/>
        </w:rPr>
        <w:t>она не направлена на содержание образования</w:t>
      </w:r>
    </w:p>
    <w:p w:rsidR="009F5507" w:rsidRPr="00A422EF" w:rsidRDefault="009F5507" w:rsidP="00A422EF">
      <w:pPr>
        <w:pStyle w:val="ListParagraph"/>
        <w:numPr>
          <w:ilvl w:val="0"/>
          <w:numId w:val="31"/>
        </w:numPr>
        <w:rPr>
          <w:szCs w:val="24"/>
        </w:rPr>
      </w:pPr>
      <w:r w:rsidRPr="00A422EF">
        <w:rPr>
          <w:szCs w:val="24"/>
        </w:rPr>
        <w:t>она является частью образовательного содержания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 w:val="28"/>
          <w:szCs w:val="28"/>
        </w:rPr>
      </w:pPr>
      <w:r w:rsidRPr="00A422EF">
        <w:rPr>
          <w:b/>
        </w:rPr>
        <w:t>Педагогический коллектив - это:</w:t>
      </w:r>
    </w:p>
    <w:p w:rsidR="009F5507" w:rsidRPr="00A422EF" w:rsidRDefault="009F5507" w:rsidP="00A422EF">
      <w:pPr>
        <w:pStyle w:val="ListParagraph"/>
        <w:numPr>
          <w:ilvl w:val="0"/>
          <w:numId w:val="32"/>
        </w:numPr>
        <w:rPr>
          <w:szCs w:val="24"/>
        </w:rPr>
      </w:pPr>
      <w:r w:rsidRPr="00A422EF">
        <w:rPr>
          <w:szCs w:val="24"/>
        </w:rPr>
        <w:t>люди, работающие в одном учреждении;</w:t>
      </w:r>
    </w:p>
    <w:p w:rsidR="009F5507" w:rsidRPr="00A422EF" w:rsidRDefault="009F5507" w:rsidP="00A422EF">
      <w:pPr>
        <w:pStyle w:val="ListParagraph"/>
        <w:numPr>
          <w:ilvl w:val="0"/>
          <w:numId w:val="32"/>
        </w:numPr>
        <w:rPr>
          <w:szCs w:val="24"/>
        </w:rPr>
      </w:pPr>
      <w:r w:rsidRPr="00A422EF">
        <w:rPr>
          <w:szCs w:val="24"/>
        </w:rPr>
        <w:t>объединение людей, подчиняющихся одному руководителю</w:t>
      </w:r>
    </w:p>
    <w:p w:rsidR="009F5507" w:rsidRPr="00A422EF" w:rsidRDefault="009F5507" w:rsidP="00A422EF">
      <w:pPr>
        <w:pStyle w:val="ListParagraph"/>
        <w:numPr>
          <w:ilvl w:val="0"/>
          <w:numId w:val="32"/>
        </w:numPr>
        <w:rPr>
          <w:szCs w:val="24"/>
        </w:rPr>
      </w:pPr>
      <w:r w:rsidRPr="00A422EF">
        <w:rPr>
          <w:szCs w:val="24"/>
        </w:rPr>
        <w:t>группа педагогов, объединенных общими целями деятельности образовательного учреждения, которые достигаются в процессе взаимодействия</w:t>
      </w:r>
    </w:p>
    <w:p w:rsidR="009F5507" w:rsidRPr="00A422EF" w:rsidRDefault="009F5507" w:rsidP="00A422EF">
      <w:pPr>
        <w:pStyle w:val="ListParagraph"/>
        <w:numPr>
          <w:ilvl w:val="0"/>
          <w:numId w:val="32"/>
        </w:numPr>
        <w:rPr>
          <w:szCs w:val="24"/>
        </w:rPr>
      </w:pPr>
      <w:r w:rsidRPr="00A422EF">
        <w:rPr>
          <w:szCs w:val="24"/>
        </w:rPr>
        <w:t>команда, в которой царит взаимопонимание и поддержка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 w:val="28"/>
          <w:szCs w:val="28"/>
        </w:rPr>
      </w:pPr>
      <w:r w:rsidRPr="00A422EF">
        <w:rPr>
          <w:b/>
        </w:rPr>
        <w:t>С целью развития коллектива организации целесообразно использование следующих методов:</w:t>
      </w:r>
    </w:p>
    <w:p w:rsidR="009F5507" w:rsidRPr="00A422EF" w:rsidRDefault="009F5507" w:rsidP="00A422EF">
      <w:pPr>
        <w:pStyle w:val="ListParagraph"/>
        <w:numPr>
          <w:ilvl w:val="0"/>
          <w:numId w:val="33"/>
        </w:numPr>
        <w:rPr>
          <w:szCs w:val="24"/>
        </w:rPr>
      </w:pPr>
      <w:r w:rsidRPr="00A422EF">
        <w:rPr>
          <w:szCs w:val="24"/>
        </w:rPr>
        <w:t>административных</w:t>
      </w:r>
    </w:p>
    <w:p w:rsidR="009F5507" w:rsidRPr="00A422EF" w:rsidRDefault="009F5507" w:rsidP="00A422EF">
      <w:pPr>
        <w:pStyle w:val="ListParagraph"/>
        <w:numPr>
          <w:ilvl w:val="0"/>
          <w:numId w:val="33"/>
        </w:numPr>
        <w:rPr>
          <w:szCs w:val="24"/>
        </w:rPr>
      </w:pPr>
      <w:r w:rsidRPr="00A422EF">
        <w:rPr>
          <w:szCs w:val="24"/>
        </w:rPr>
        <w:t>социально-психологических.</w:t>
      </w:r>
    </w:p>
    <w:p w:rsidR="009F5507" w:rsidRPr="00A422EF" w:rsidRDefault="009F5507" w:rsidP="00A422EF">
      <w:pPr>
        <w:pStyle w:val="ListParagraph"/>
        <w:numPr>
          <w:ilvl w:val="0"/>
          <w:numId w:val="33"/>
        </w:numPr>
        <w:rPr>
          <w:szCs w:val="24"/>
        </w:rPr>
      </w:pPr>
      <w:r w:rsidRPr="00A422EF">
        <w:rPr>
          <w:szCs w:val="24"/>
        </w:rPr>
        <w:t>экономических</w:t>
      </w:r>
    </w:p>
    <w:p w:rsidR="009F5507" w:rsidRPr="00A422EF" w:rsidRDefault="009F5507" w:rsidP="00A422EF">
      <w:pPr>
        <w:pStyle w:val="ListParagraph"/>
        <w:numPr>
          <w:ilvl w:val="0"/>
          <w:numId w:val="33"/>
        </w:numPr>
        <w:rPr>
          <w:szCs w:val="24"/>
        </w:rPr>
      </w:pPr>
      <w:r w:rsidRPr="00A422EF">
        <w:rPr>
          <w:szCs w:val="24"/>
        </w:rPr>
        <w:t>организационно-распорядительных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 w:val="28"/>
          <w:szCs w:val="28"/>
        </w:rPr>
      </w:pPr>
      <w:r w:rsidRPr="00A422EF">
        <w:rPr>
          <w:b/>
        </w:rPr>
        <w:t>Поиск решений конфликтной ситуации  за счет взаимных уступок, выработка решения, устраивающего все участвующие стороны, характерно для  следующей стратегии поведения:</w:t>
      </w:r>
    </w:p>
    <w:p w:rsidR="009F5507" w:rsidRPr="00A422EF" w:rsidRDefault="009F5507" w:rsidP="00A422EF">
      <w:pPr>
        <w:pStyle w:val="ListParagraph"/>
        <w:numPr>
          <w:ilvl w:val="0"/>
          <w:numId w:val="34"/>
        </w:numPr>
        <w:rPr>
          <w:szCs w:val="24"/>
        </w:rPr>
      </w:pPr>
      <w:r w:rsidRPr="00A422EF">
        <w:rPr>
          <w:szCs w:val="24"/>
        </w:rPr>
        <w:t>компромисс</w:t>
      </w:r>
    </w:p>
    <w:p w:rsidR="009F5507" w:rsidRPr="00A422EF" w:rsidRDefault="009F5507" w:rsidP="00A422EF">
      <w:pPr>
        <w:pStyle w:val="ListParagraph"/>
        <w:numPr>
          <w:ilvl w:val="0"/>
          <w:numId w:val="34"/>
        </w:numPr>
        <w:rPr>
          <w:szCs w:val="24"/>
        </w:rPr>
      </w:pPr>
      <w:r w:rsidRPr="00A422EF">
        <w:rPr>
          <w:szCs w:val="24"/>
        </w:rPr>
        <w:t>сотрудничество</w:t>
      </w:r>
    </w:p>
    <w:p w:rsidR="009F5507" w:rsidRPr="00A422EF" w:rsidRDefault="009F5507" w:rsidP="00A422EF">
      <w:pPr>
        <w:pStyle w:val="ListParagraph"/>
        <w:numPr>
          <w:ilvl w:val="0"/>
          <w:numId w:val="34"/>
        </w:numPr>
        <w:rPr>
          <w:szCs w:val="24"/>
        </w:rPr>
      </w:pPr>
      <w:r w:rsidRPr="00A422EF">
        <w:rPr>
          <w:szCs w:val="24"/>
        </w:rPr>
        <w:t>приспособление</w:t>
      </w:r>
    </w:p>
    <w:p w:rsidR="009F5507" w:rsidRPr="00A422EF" w:rsidRDefault="009F5507" w:rsidP="00A422EF">
      <w:pPr>
        <w:pStyle w:val="ListParagraph"/>
        <w:numPr>
          <w:ilvl w:val="0"/>
          <w:numId w:val="34"/>
        </w:numPr>
        <w:rPr>
          <w:szCs w:val="24"/>
        </w:rPr>
      </w:pPr>
      <w:r w:rsidRPr="00A422EF">
        <w:rPr>
          <w:szCs w:val="24"/>
        </w:rPr>
        <w:t>избегание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3"/>
          <w:sz w:val="28"/>
          <w:szCs w:val="28"/>
        </w:rPr>
      </w:pPr>
      <w:r w:rsidRPr="00A422EF">
        <w:rPr>
          <w:b/>
        </w:rPr>
        <w:t>Какой из  организационных механизмов  предполагает определение функций, содержания работы и полномочий каждого сотрудника дошкольной организации:</w:t>
      </w:r>
    </w:p>
    <w:p w:rsidR="009F5507" w:rsidRPr="00A422EF" w:rsidRDefault="009F5507" w:rsidP="00A422EF">
      <w:pPr>
        <w:pStyle w:val="ListParagraph"/>
        <w:numPr>
          <w:ilvl w:val="0"/>
          <w:numId w:val="35"/>
        </w:numPr>
        <w:rPr>
          <w:szCs w:val="24"/>
        </w:rPr>
      </w:pPr>
      <w:r w:rsidRPr="00A422EF">
        <w:rPr>
          <w:szCs w:val="24"/>
        </w:rPr>
        <w:t>нормирование</w:t>
      </w:r>
    </w:p>
    <w:p w:rsidR="009F5507" w:rsidRPr="00A422EF" w:rsidRDefault="009F5507" w:rsidP="00A422EF">
      <w:pPr>
        <w:pStyle w:val="ListParagraph"/>
        <w:numPr>
          <w:ilvl w:val="0"/>
          <w:numId w:val="35"/>
        </w:numPr>
        <w:rPr>
          <w:szCs w:val="24"/>
        </w:rPr>
      </w:pPr>
      <w:r w:rsidRPr="00A422EF">
        <w:rPr>
          <w:szCs w:val="24"/>
        </w:rPr>
        <w:t>регламентирование</w:t>
      </w:r>
    </w:p>
    <w:p w:rsidR="009F5507" w:rsidRPr="00A422EF" w:rsidRDefault="009F5507" w:rsidP="00A422EF">
      <w:pPr>
        <w:pStyle w:val="ListParagraph"/>
        <w:numPr>
          <w:ilvl w:val="0"/>
          <w:numId w:val="35"/>
        </w:numPr>
        <w:rPr>
          <w:szCs w:val="24"/>
        </w:rPr>
      </w:pPr>
      <w:r w:rsidRPr="00A422EF">
        <w:rPr>
          <w:szCs w:val="24"/>
        </w:rPr>
        <w:t>инструктирование</w:t>
      </w:r>
    </w:p>
    <w:p w:rsidR="009F5507" w:rsidRPr="00A422EF" w:rsidRDefault="009F5507" w:rsidP="00A422EF">
      <w:pPr>
        <w:pStyle w:val="ListParagraph"/>
        <w:numPr>
          <w:ilvl w:val="0"/>
          <w:numId w:val="35"/>
        </w:numPr>
        <w:rPr>
          <w:szCs w:val="24"/>
        </w:rPr>
      </w:pPr>
      <w:r w:rsidRPr="00A422EF">
        <w:rPr>
          <w:szCs w:val="24"/>
        </w:rPr>
        <w:t>делегирование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2"/>
          <w:sz w:val="28"/>
          <w:szCs w:val="28"/>
        </w:rPr>
      </w:pPr>
      <w:r w:rsidRPr="00A422EF">
        <w:rPr>
          <w:b/>
        </w:rPr>
        <w:t>Какая из перечисленных характеристик планирования образовательного процесса не отвечает современным требованиям?</w:t>
      </w:r>
    </w:p>
    <w:p w:rsidR="009F5507" w:rsidRPr="00A422EF" w:rsidRDefault="009F5507" w:rsidP="00A422EF">
      <w:pPr>
        <w:pStyle w:val="ListParagraph"/>
        <w:numPr>
          <w:ilvl w:val="0"/>
          <w:numId w:val="36"/>
        </w:numPr>
        <w:rPr>
          <w:szCs w:val="24"/>
        </w:rPr>
      </w:pPr>
      <w:r w:rsidRPr="00A422EF">
        <w:rPr>
          <w:szCs w:val="24"/>
        </w:rPr>
        <w:t>гибкость</w:t>
      </w:r>
    </w:p>
    <w:p w:rsidR="009F5507" w:rsidRPr="00A422EF" w:rsidRDefault="009F5507" w:rsidP="00A422EF">
      <w:pPr>
        <w:pStyle w:val="ListParagraph"/>
        <w:numPr>
          <w:ilvl w:val="0"/>
          <w:numId w:val="36"/>
        </w:numPr>
        <w:rPr>
          <w:szCs w:val="24"/>
        </w:rPr>
      </w:pPr>
      <w:r w:rsidRPr="00A422EF">
        <w:rPr>
          <w:szCs w:val="24"/>
        </w:rPr>
        <w:t>коллегиальность выработки</w:t>
      </w:r>
    </w:p>
    <w:p w:rsidR="009F5507" w:rsidRPr="00A422EF" w:rsidRDefault="009F5507" w:rsidP="00A422EF">
      <w:pPr>
        <w:pStyle w:val="ListParagraph"/>
        <w:numPr>
          <w:ilvl w:val="0"/>
          <w:numId w:val="36"/>
        </w:numPr>
        <w:rPr>
          <w:szCs w:val="24"/>
        </w:rPr>
      </w:pPr>
      <w:r w:rsidRPr="00A422EF">
        <w:rPr>
          <w:szCs w:val="24"/>
        </w:rPr>
        <w:t>непрерывность</w:t>
      </w:r>
    </w:p>
    <w:p w:rsidR="009F5507" w:rsidRPr="00973634" w:rsidRDefault="009F5507" w:rsidP="00A422EF">
      <w:pPr>
        <w:pStyle w:val="ListParagraph"/>
        <w:numPr>
          <w:ilvl w:val="0"/>
          <w:numId w:val="36"/>
        </w:numPr>
      </w:pPr>
      <w:r w:rsidRPr="00A422EF">
        <w:rPr>
          <w:szCs w:val="24"/>
        </w:rPr>
        <w:t>централизация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8"/>
          <w:sz w:val="28"/>
          <w:szCs w:val="28"/>
        </w:rPr>
      </w:pPr>
      <w:r w:rsidRPr="00A422EF">
        <w:rPr>
          <w:b/>
        </w:rPr>
        <w:t>Результат любого образовательного мероприятия должен соответствовать:</w:t>
      </w:r>
    </w:p>
    <w:p w:rsidR="009F5507" w:rsidRPr="00A422EF" w:rsidRDefault="009F5507" w:rsidP="00A422EF">
      <w:pPr>
        <w:pStyle w:val="ListParagraph"/>
        <w:numPr>
          <w:ilvl w:val="0"/>
          <w:numId w:val="37"/>
        </w:numPr>
        <w:rPr>
          <w:szCs w:val="24"/>
        </w:rPr>
      </w:pPr>
      <w:r w:rsidRPr="00A422EF">
        <w:rPr>
          <w:szCs w:val="24"/>
        </w:rPr>
        <w:t>целям и задачам мероприятия</w:t>
      </w:r>
      <w:r w:rsidRPr="00A422EF">
        <w:rPr>
          <w:spacing w:val="5"/>
          <w:szCs w:val="24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37"/>
        </w:numPr>
        <w:rPr>
          <w:szCs w:val="24"/>
        </w:rPr>
      </w:pPr>
      <w:r w:rsidRPr="00A422EF">
        <w:rPr>
          <w:szCs w:val="24"/>
        </w:rPr>
        <w:t>возрастным особенностям детей</w:t>
      </w:r>
    </w:p>
    <w:p w:rsidR="009F5507" w:rsidRPr="00A422EF" w:rsidRDefault="009F5507" w:rsidP="00A422EF">
      <w:pPr>
        <w:pStyle w:val="ListParagraph"/>
        <w:numPr>
          <w:ilvl w:val="0"/>
          <w:numId w:val="37"/>
        </w:numPr>
        <w:rPr>
          <w:szCs w:val="24"/>
        </w:rPr>
      </w:pPr>
      <w:r w:rsidRPr="00A422EF">
        <w:rPr>
          <w:szCs w:val="24"/>
        </w:rPr>
        <w:t>интересам родителей</w:t>
      </w:r>
    </w:p>
    <w:p w:rsidR="009F5507" w:rsidRPr="00A422EF" w:rsidRDefault="009F5507" w:rsidP="00A422EF">
      <w:pPr>
        <w:pStyle w:val="ListParagraph"/>
        <w:numPr>
          <w:ilvl w:val="0"/>
          <w:numId w:val="37"/>
        </w:numPr>
        <w:rPr>
          <w:szCs w:val="24"/>
        </w:rPr>
      </w:pPr>
      <w:r w:rsidRPr="00A422EF">
        <w:rPr>
          <w:szCs w:val="24"/>
        </w:rPr>
        <w:t>перспективному плану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 w:val="28"/>
          <w:szCs w:val="28"/>
        </w:rPr>
      </w:pPr>
      <w:r w:rsidRPr="00A422EF">
        <w:rPr>
          <w:b/>
        </w:rPr>
        <w:t>Лицензирование  это процедура установления:</w:t>
      </w:r>
    </w:p>
    <w:p w:rsidR="009F5507" w:rsidRPr="00A422EF" w:rsidRDefault="009F5507" w:rsidP="00A422EF">
      <w:pPr>
        <w:pStyle w:val="ListParagraph"/>
        <w:numPr>
          <w:ilvl w:val="0"/>
          <w:numId w:val="38"/>
        </w:numPr>
        <w:rPr>
          <w:szCs w:val="24"/>
        </w:rPr>
      </w:pPr>
      <w:r w:rsidRPr="00A422EF">
        <w:rPr>
          <w:szCs w:val="24"/>
        </w:rPr>
        <w:t>образовательного статуса дошкольного учреждения;</w:t>
      </w:r>
    </w:p>
    <w:p w:rsidR="009F5507" w:rsidRPr="00A422EF" w:rsidRDefault="009F5507" w:rsidP="00A422EF">
      <w:pPr>
        <w:pStyle w:val="ListParagraph"/>
        <w:numPr>
          <w:ilvl w:val="0"/>
          <w:numId w:val="38"/>
        </w:numPr>
        <w:rPr>
          <w:szCs w:val="24"/>
        </w:rPr>
      </w:pPr>
      <w:r w:rsidRPr="00A422EF">
        <w:rPr>
          <w:szCs w:val="24"/>
        </w:rPr>
        <w:t>статуса юридического лица ДОУ;</w:t>
      </w:r>
    </w:p>
    <w:p w:rsidR="009F5507" w:rsidRPr="00A422EF" w:rsidRDefault="009F5507" w:rsidP="00A422EF">
      <w:pPr>
        <w:pStyle w:val="ListParagraph"/>
        <w:numPr>
          <w:ilvl w:val="0"/>
          <w:numId w:val="38"/>
        </w:numPr>
        <w:rPr>
          <w:szCs w:val="24"/>
        </w:rPr>
      </w:pPr>
      <w:r w:rsidRPr="00A422EF">
        <w:rPr>
          <w:szCs w:val="24"/>
        </w:rPr>
        <w:t>соответствия условий осуществления образовательного процесса государственным и местным требованиям;</w:t>
      </w:r>
    </w:p>
    <w:p w:rsidR="009F5507" w:rsidRPr="00A422EF" w:rsidRDefault="009F5507" w:rsidP="00A422EF">
      <w:pPr>
        <w:pStyle w:val="ListParagraph"/>
        <w:numPr>
          <w:ilvl w:val="0"/>
          <w:numId w:val="38"/>
        </w:numPr>
        <w:rPr>
          <w:szCs w:val="24"/>
        </w:rPr>
      </w:pPr>
      <w:r w:rsidRPr="00A422EF">
        <w:rPr>
          <w:szCs w:val="24"/>
        </w:rPr>
        <w:t>процедура, обеспечивающая финансирование ДОУ.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2"/>
          <w:sz w:val="28"/>
          <w:szCs w:val="28"/>
        </w:rPr>
      </w:pPr>
      <w:r w:rsidRPr="00A422EF">
        <w:rPr>
          <w:b/>
        </w:rPr>
        <w:t>Выбор формы планирования обусловлен (укажите лишнее):</w:t>
      </w:r>
    </w:p>
    <w:p w:rsidR="009F5507" w:rsidRPr="00A422EF" w:rsidRDefault="009F5507" w:rsidP="00A422EF">
      <w:pPr>
        <w:pStyle w:val="ListParagraph"/>
        <w:numPr>
          <w:ilvl w:val="0"/>
          <w:numId w:val="39"/>
        </w:numPr>
        <w:rPr>
          <w:szCs w:val="24"/>
        </w:rPr>
      </w:pPr>
      <w:r w:rsidRPr="00A422EF">
        <w:rPr>
          <w:szCs w:val="24"/>
        </w:rPr>
        <w:t>содержанием, которое планируется;</w:t>
      </w:r>
    </w:p>
    <w:p w:rsidR="009F5507" w:rsidRPr="00A422EF" w:rsidRDefault="009F5507" w:rsidP="00A422EF">
      <w:pPr>
        <w:pStyle w:val="ListParagraph"/>
        <w:numPr>
          <w:ilvl w:val="0"/>
          <w:numId w:val="39"/>
        </w:numPr>
        <w:rPr>
          <w:szCs w:val="24"/>
        </w:rPr>
      </w:pPr>
      <w:r w:rsidRPr="00A422EF">
        <w:rPr>
          <w:szCs w:val="24"/>
        </w:rPr>
        <w:t>предпочтениями руководителя, насколько она ему удобна в работе;</w:t>
      </w:r>
    </w:p>
    <w:p w:rsidR="009F5507" w:rsidRPr="00A422EF" w:rsidRDefault="009F5507" w:rsidP="00A422EF">
      <w:pPr>
        <w:pStyle w:val="ListParagraph"/>
        <w:numPr>
          <w:ilvl w:val="0"/>
          <w:numId w:val="39"/>
        </w:numPr>
        <w:rPr>
          <w:szCs w:val="24"/>
        </w:rPr>
      </w:pPr>
      <w:r w:rsidRPr="00A422EF">
        <w:rPr>
          <w:szCs w:val="24"/>
        </w:rPr>
        <w:t>временным периодом, на который осуществляется планирование;</w:t>
      </w:r>
    </w:p>
    <w:p w:rsidR="009F5507" w:rsidRPr="00A422EF" w:rsidRDefault="009F5507" w:rsidP="00A422EF">
      <w:pPr>
        <w:pStyle w:val="ListParagraph"/>
        <w:numPr>
          <w:ilvl w:val="0"/>
          <w:numId w:val="39"/>
        </w:numPr>
        <w:rPr>
          <w:szCs w:val="24"/>
        </w:rPr>
      </w:pPr>
      <w:r w:rsidRPr="00A422EF">
        <w:rPr>
          <w:szCs w:val="24"/>
        </w:rPr>
        <w:t>регламентациями вышестоящих организаций.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-11"/>
          <w:sz w:val="28"/>
          <w:szCs w:val="28"/>
        </w:rPr>
      </w:pPr>
      <w:r w:rsidRPr="00A422EF">
        <w:rPr>
          <w:b/>
        </w:rPr>
        <w:t>Мышление детей лучше развивается с помощью вопросов:</w:t>
      </w:r>
    </w:p>
    <w:p w:rsidR="009F5507" w:rsidRPr="00A422EF" w:rsidRDefault="009F5507" w:rsidP="00A422EF">
      <w:pPr>
        <w:pStyle w:val="ListParagraph"/>
        <w:numPr>
          <w:ilvl w:val="0"/>
          <w:numId w:val="40"/>
        </w:numPr>
        <w:rPr>
          <w:szCs w:val="24"/>
        </w:rPr>
      </w:pPr>
      <w:r w:rsidRPr="00A422EF">
        <w:rPr>
          <w:szCs w:val="24"/>
        </w:rPr>
        <w:t>констатирующего характера;</w:t>
      </w:r>
    </w:p>
    <w:p w:rsidR="009F5507" w:rsidRPr="00A422EF" w:rsidRDefault="009F5507" w:rsidP="00A422EF">
      <w:pPr>
        <w:pStyle w:val="ListParagraph"/>
        <w:numPr>
          <w:ilvl w:val="0"/>
          <w:numId w:val="40"/>
        </w:numPr>
        <w:rPr>
          <w:szCs w:val="24"/>
        </w:rPr>
      </w:pPr>
      <w:r w:rsidRPr="00A422EF">
        <w:rPr>
          <w:szCs w:val="24"/>
        </w:rPr>
        <w:t>репродуктивного характера;</w:t>
      </w:r>
    </w:p>
    <w:p w:rsidR="009F5507" w:rsidRPr="00A422EF" w:rsidRDefault="009F5507" w:rsidP="00A422EF">
      <w:pPr>
        <w:pStyle w:val="ListParagraph"/>
        <w:numPr>
          <w:ilvl w:val="0"/>
          <w:numId w:val="40"/>
        </w:numPr>
        <w:rPr>
          <w:szCs w:val="24"/>
        </w:rPr>
      </w:pPr>
      <w:r w:rsidRPr="00A422EF">
        <w:rPr>
          <w:szCs w:val="24"/>
        </w:rPr>
        <w:t>проблемного  характера.</w:t>
      </w:r>
    </w:p>
    <w:p w:rsidR="009F5507" w:rsidRPr="00A422EF" w:rsidRDefault="009F5507" w:rsidP="00A422EF">
      <w:pPr>
        <w:pStyle w:val="ListParagraph"/>
        <w:numPr>
          <w:ilvl w:val="0"/>
          <w:numId w:val="40"/>
        </w:numPr>
        <w:rPr>
          <w:szCs w:val="24"/>
        </w:rPr>
      </w:pPr>
      <w:r w:rsidRPr="00A422EF">
        <w:rPr>
          <w:szCs w:val="24"/>
        </w:rPr>
        <w:t>проблемно-поискового характера.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-1"/>
          <w:sz w:val="28"/>
          <w:szCs w:val="28"/>
        </w:rPr>
      </w:pPr>
      <w:r w:rsidRPr="00A422EF">
        <w:rPr>
          <w:b/>
        </w:rPr>
        <w:t>Обозначьте характеристику психологических особенностей мышления  детей дошкольного возраста 3-5 лет:</w:t>
      </w:r>
    </w:p>
    <w:p w:rsidR="009F5507" w:rsidRPr="00A422EF" w:rsidRDefault="009F5507" w:rsidP="00A422EF">
      <w:pPr>
        <w:pStyle w:val="ListParagraph"/>
        <w:numPr>
          <w:ilvl w:val="0"/>
          <w:numId w:val="41"/>
        </w:numPr>
        <w:rPr>
          <w:szCs w:val="24"/>
        </w:rPr>
      </w:pPr>
      <w:r w:rsidRPr="00A422EF">
        <w:rPr>
          <w:szCs w:val="24"/>
        </w:rPr>
        <w:t>Наглядно-действенное</w:t>
      </w:r>
    </w:p>
    <w:p w:rsidR="009F5507" w:rsidRPr="00A422EF" w:rsidRDefault="009F5507" w:rsidP="00A422EF">
      <w:pPr>
        <w:pStyle w:val="ListParagraph"/>
        <w:numPr>
          <w:ilvl w:val="0"/>
          <w:numId w:val="41"/>
        </w:numPr>
        <w:rPr>
          <w:szCs w:val="24"/>
        </w:rPr>
      </w:pPr>
      <w:r w:rsidRPr="00A422EF">
        <w:rPr>
          <w:szCs w:val="24"/>
        </w:rPr>
        <w:t>Образно-схематическое</w:t>
      </w:r>
    </w:p>
    <w:p w:rsidR="009F5507" w:rsidRPr="00A422EF" w:rsidRDefault="009F5507" w:rsidP="00A422EF">
      <w:pPr>
        <w:pStyle w:val="ListParagraph"/>
        <w:numPr>
          <w:ilvl w:val="0"/>
          <w:numId w:val="41"/>
        </w:numPr>
        <w:rPr>
          <w:szCs w:val="24"/>
        </w:rPr>
      </w:pPr>
      <w:r w:rsidRPr="00A422EF">
        <w:rPr>
          <w:szCs w:val="24"/>
        </w:rPr>
        <w:t>Наглядно-образное</w:t>
      </w:r>
    </w:p>
    <w:p w:rsidR="009F5507" w:rsidRPr="00A422EF" w:rsidRDefault="009F5507" w:rsidP="00A422EF">
      <w:pPr>
        <w:pStyle w:val="ListParagraph"/>
        <w:numPr>
          <w:ilvl w:val="0"/>
          <w:numId w:val="41"/>
        </w:numPr>
        <w:rPr>
          <w:szCs w:val="24"/>
        </w:rPr>
      </w:pPr>
      <w:r w:rsidRPr="00A422EF">
        <w:rPr>
          <w:szCs w:val="24"/>
        </w:rPr>
        <w:t>Логическое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 w:val="28"/>
          <w:szCs w:val="28"/>
        </w:rPr>
      </w:pPr>
      <w:r w:rsidRPr="00A422EF">
        <w:rPr>
          <w:b/>
        </w:rPr>
        <w:t xml:space="preserve">Как часто согласно Порядку аттестации… проводится Аттестация с целью подтверждения соответствия педагогических работников занимаемой должности </w:t>
      </w:r>
      <w:r w:rsidRPr="00A422EF">
        <w:rPr>
          <w:b/>
          <w:i/>
        </w:rPr>
        <w:t>(в отношении педагогических работников, не имеющих квалификационных категорий).</w:t>
      </w:r>
    </w:p>
    <w:p w:rsidR="009F5507" w:rsidRPr="00A422EF" w:rsidRDefault="009F5507" w:rsidP="00A422EF">
      <w:pPr>
        <w:pStyle w:val="ListParagraph"/>
        <w:numPr>
          <w:ilvl w:val="0"/>
          <w:numId w:val="42"/>
        </w:numPr>
        <w:rPr>
          <w:szCs w:val="24"/>
        </w:rPr>
      </w:pPr>
      <w:r w:rsidRPr="00A422EF">
        <w:rPr>
          <w:szCs w:val="24"/>
        </w:rPr>
        <w:t>По желанию работника</w:t>
      </w:r>
    </w:p>
    <w:p w:rsidR="009F5507" w:rsidRPr="00A422EF" w:rsidRDefault="009F5507" w:rsidP="00A422EF">
      <w:pPr>
        <w:pStyle w:val="ListParagraph"/>
        <w:numPr>
          <w:ilvl w:val="0"/>
          <w:numId w:val="42"/>
        </w:numPr>
        <w:rPr>
          <w:szCs w:val="24"/>
        </w:rPr>
      </w:pPr>
      <w:r w:rsidRPr="00A422EF">
        <w:rPr>
          <w:szCs w:val="24"/>
        </w:rPr>
        <w:t>Через каждые 3 года</w:t>
      </w:r>
    </w:p>
    <w:p w:rsidR="009F5507" w:rsidRPr="00A422EF" w:rsidRDefault="009F5507" w:rsidP="00A422EF">
      <w:pPr>
        <w:pStyle w:val="ListParagraph"/>
        <w:numPr>
          <w:ilvl w:val="0"/>
          <w:numId w:val="42"/>
        </w:numPr>
        <w:rPr>
          <w:szCs w:val="24"/>
        </w:rPr>
      </w:pPr>
      <w:r w:rsidRPr="00A422EF">
        <w:rPr>
          <w:szCs w:val="24"/>
        </w:rPr>
        <w:t>один раз в 5 лет</w:t>
      </w:r>
    </w:p>
    <w:p w:rsidR="009F5507" w:rsidRPr="00A422EF" w:rsidRDefault="009F5507" w:rsidP="00A422EF">
      <w:pPr>
        <w:pStyle w:val="ListParagraph"/>
        <w:numPr>
          <w:ilvl w:val="0"/>
          <w:numId w:val="42"/>
        </w:numPr>
        <w:rPr>
          <w:szCs w:val="24"/>
        </w:rPr>
      </w:pPr>
      <w:r w:rsidRPr="00A422EF">
        <w:rPr>
          <w:szCs w:val="24"/>
        </w:rPr>
        <w:t>По назначению администрации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 w:val="28"/>
          <w:szCs w:val="28"/>
        </w:rPr>
      </w:pPr>
      <w:r w:rsidRPr="00A422EF">
        <w:rPr>
          <w:b/>
        </w:rPr>
        <w:t xml:space="preserve">Что, согласно «Закону об образовании в РФ», не включает в себя освоение образовательной программы </w:t>
      </w:r>
      <w:r w:rsidRPr="00A422EF">
        <w:rPr>
          <w:b/>
          <w:bCs/>
        </w:rPr>
        <w:t>дошкольного образования:</w:t>
      </w:r>
    </w:p>
    <w:p w:rsidR="009F5507" w:rsidRPr="00A422EF" w:rsidRDefault="009F5507" w:rsidP="00A422EF">
      <w:pPr>
        <w:pStyle w:val="ListParagraph"/>
        <w:numPr>
          <w:ilvl w:val="0"/>
          <w:numId w:val="43"/>
        </w:numPr>
        <w:rPr>
          <w:szCs w:val="24"/>
        </w:rPr>
      </w:pPr>
      <w:r w:rsidRPr="00A422EF">
        <w:rPr>
          <w:szCs w:val="24"/>
        </w:rPr>
        <w:t>промежуточную аттестацию обучающихся,</w:t>
      </w:r>
    </w:p>
    <w:p w:rsidR="009F5507" w:rsidRPr="00A422EF" w:rsidRDefault="009F5507" w:rsidP="00A422EF">
      <w:pPr>
        <w:pStyle w:val="ListParagraph"/>
        <w:numPr>
          <w:ilvl w:val="0"/>
          <w:numId w:val="43"/>
        </w:numPr>
        <w:rPr>
          <w:szCs w:val="24"/>
        </w:rPr>
      </w:pPr>
      <w:r w:rsidRPr="00A422EF">
        <w:rPr>
          <w:rStyle w:val="FontStyle39"/>
          <w:sz w:val="24"/>
          <w:szCs w:val="24"/>
        </w:rPr>
        <w:t>организацию образовательного процесса на уровне дошкольного образования</w:t>
      </w:r>
    </w:p>
    <w:p w:rsidR="009F5507" w:rsidRPr="00A422EF" w:rsidRDefault="009F5507" w:rsidP="00A422EF">
      <w:pPr>
        <w:pStyle w:val="ListParagraph"/>
        <w:numPr>
          <w:ilvl w:val="0"/>
          <w:numId w:val="43"/>
        </w:numPr>
        <w:rPr>
          <w:szCs w:val="24"/>
        </w:rPr>
      </w:pPr>
      <w:r w:rsidRPr="00A422EF">
        <w:rPr>
          <w:rStyle w:val="FontStyle39"/>
          <w:sz w:val="24"/>
          <w:szCs w:val="24"/>
        </w:rPr>
        <w:t>содержание образовательного процесса на уровне дошкольного образования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4"/>
          <w:szCs w:val="24"/>
        </w:rPr>
      </w:pPr>
      <w:r w:rsidRPr="00A422EF">
        <w:rPr>
          <w:b/>
          <w:bCs/>
          <w:szCs w:val="24"/>
          <w:shd w:val="clear" w:color="auto" w:fill="FFFFFF"/>
          <w:lang w:eastAsia="ar-SA"/>
        </w:rPr>
        <w:t xml:space="preserve">Конве́нция ООН о права́х ребенка </w:t>
      </w:r>
      <w:r w:rsidRPr="00A422EF">
        <w:rPr>
          <w:b/>
          <w:i/>
          <w:iCs/>
          <w:szCs w:val="24"/>
          <w:shd w:val="clear" w:color="auto" w:fill="FFFFFF"/>
          <w:lang w:eastAsia="ar-SA"/>
        </w:rPr>
        <w:t xml:space="preserve">(1989 года) </w:t>
      </w:r>
      <w:r w:rsidRPr="00A422EF">
        <w:rPr>
          <w:b/>
          <w:iCs/>
          <w:szCs w:val="24"/>
          <w:shd w:val="clear" w:color="auto" w:fill="FFFFFF"/>
          <w:lang w:eastAsia="ar-SA"/>
        </w:rPr>
        <w:t>утверждает, что ребенком является  человеческое существо до достижения им:</w:t>
      </w:r>
    </w:p>
    <w:p w:rsidR="009F5507" w:rsidRPr="00A422EF" w:rsidRDefault="009F5507" w:rsidP="00A422EF">
      <w:pPr>
        <w:pStyle w:val="ListParagraph"/>
        <w:numPr>
          <w:ilvl w:val="0"/>
          <w:numId w:val="44"/>
        </w:numPr>
        <w:rPr>
          <w:szCs w:val="24"/>
        </w:rPr>
      </w:pPr>
      <w:r w:rsidRPr="00A422EF">
        <w:rPr>
          <w:szCs w:val="24"/>
          <w:shd w:val="clear" w:color="auto" w:fill="FFFFFF"/>
        </w:rPr>
        <w:t>18лет;</w:t>
      </w:r>
    </w:p>
    <w:p w:rsidR="009F5507" w:rsidRPr="00A422EF" w:rsidRDefault="009F5507" w:rsidP="00A422EF">
      <w:pPr>
        <w:pStyle w:val="ListParagraph"/>
        <w:numPr>
          <w:ilvl w:val="0"/>
          <w:numId w:val="44"/>
        </w:numPr>
        <w:rPr>
          <w:szCs w:val="24"/>
        </w:rPr>
      </w:pPr>
      <w:r w:rsidRPr="00A422EF">
        <w:rPr>
          <w:szCs w:val="24"/>
          <w:shd w:val="clear" w:color="auto" w:fill="FFFFFF"/>
        </w:rPr>
        <w:t>16лет;</w:t>
      </w:r>
    </w:p>
    <w:p w:rsidR="009F5507" w:rsidRPr="00A422EF" w:rsidRDefault="009F5507" w:rsidP="00A422EF">
      <w:pPr>
        <w:pStyle w:val="ListParagraph"/>
        <w:numPr>
          <w:ilvl w:val="0"/>
          <w:numId w:val="44"/>
        </w:numPr>
        <w:rPr>
          <w:szCs w:val="24"/>
        </w:rPr>
      </w:pPr>
      <w:r w:rsidRPr="00A422EF">
        <w:rPr>
          <w:szCs w:val="24"/>
          <w:shd w:val="clear" w:color="auto" w:fill="FFFFFF"/>
        </w:rPr>
        <w:t>14лет;</w:t>
      </w:r>
    </w:p>
    <w:p w:rsidR="009F5507" w:rsidRPr="00A422EF" w:rsidRDefault="009F5507" w:rsidP="00A422EF">
      <w:pPr>
        <w:pStyle w:val="ListParagraph"/>
        <w:numPr>
          <w:ilvl w:val="0"/>
          <w:numId w:val="44"/>
        </w:numPr>
        <w:rPr>
          <w:szCs w:val="24"/>
        </w:rPr>
      </w:pPr>
      <w:r w:rsidRPr="00A422EF">
        <w:rPr>
          <w:szCs w:val="24"/>
          <w:shd w:val="clear" w:color="auto" w:fill="FFFFFF"/>
        </w:rPr>
        <w:t>7 лет.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1"/>
          <w:szCs w:val="24"/>
        </w:rPr>
      </w:pPr>
      <w:r w:rsidRPr="00A422EF">
        <w:rPr>
          <w:b/>
          <w:spacing w:val="1"/>
          <w:szCs w:val="24"/>
          <w:lang w:eastAsia="ar-SA"/>
        </w:rPr>
        <w:t xml:space="preserve">Следует ли до сих пор руководствоваться Конвенцией </w:t>
      </w:r>
      <w:r w:rsidRPr="00A422EF">
        <w:rPr>
          <w:b/>
          <w:szCs w:val="24"/>
          <w:lang w:eastAsia="ar-SA"/>
        </w:rPr>
        <w:t>о правах ребенка (1989г) при организации целостного педагогическо</w:t>
      </w:r>
      <w:r w:rsidRPr="00A422EF">
        <w:rPr>
          <w:b/>
          <w:spacing w:val="1"/>
          <w:szCs w:val="24"/>
          <w:lang w:eastAsia="ar-SA"/>
        </w:rPr>
        <w:t>го процесса в ДОУ:</w:t>
      </w:r>
    </w:p>
    <w:p w:rsidR="009F5507" w:rsidRPr="00A422EF" w:rsidRDefault="009F5507" w:rsidP="00A422EF">
      <w:pPr>
        <w:pStyle w:val="ListParagraph"/>
        <w:numPr>
          <w:ilvl w:val="0"/>
          <w:numId w:val="45"/>
        </w:numPr>
        <w:rPr>
          <w:szCs w:val="24"/>
        </w:rPr>
      </w:pPr>
      <w:r w:rsidRPr="00A422EF">
        <w:rPr>
          <w:szCs w:val="24"/>
        </w:rPr>
        <w:t>Нет, Конвенция не связана с педагогическим процессом;</w:t>
      </w:r>
    </w:p>
    <w:p w:rsidR="009F5507" w:rsidRPr="00A422EF" w:rsidRDefault="009F5507" w:rsidP="00A422EF">
      <w:pPr>
        <w:pStyle w:val="ListParagraph"/>
        <w:numPr>
          <w:ilvl w:val="0"/>
          <w:numId w:val="45"/>
        </w:numPr>
        <w:rPr>
          <w:szCs w:val="24"/>
        </w:rPr>
      </w:pPr>
      <w:r w:rsidRPr="00A422EF">
        <w:rPr>
          <w:szCs w:val="24"/>
        </w:rPr>
        <w:t>Да, Конвенция обеспечивает правовую защиту детей во время организации педагогического процесса;</w:t>
      </w:r>
    </w:p>
    <w:p w:rsidR="009F5507" w:rsidRPr="00A422EF" w:rsidRDefault="009F5507" w:rsidP="00A422EF">
      <w:pPr>
        <w:pStyle w:val="ListParagraph"/>
        <w:numPr>
          <w:ilvl w:val="0"/>
          <w:numId w:val="45"/>
        </w:numPr>
        <w:rPr>
          <w:szCs w:val="24"/>
        </w:rPr>
      </w:pPr>
      <w:r w:rsidRPr="00A422EF">
        <w:rPr>
          <w:szCs w:val="24"/>
        </w:rPr>
        <w:t>Иногда следует;</w:t>
      </w:r>
    </w:p>
    <w:p w:rsidR="009F5507" w:rsidRPr="00A422EF" w:rsidRDefault="009F5507" w:rsidP="00A422EF">
      <w:pPr>
        <w:pStyle w:val="ListParagraph"/>
        <w:numPr>
          <w:ilvl w:val="0"/>
          <w:numId w:val="45"/>
        </w:numPr>
        <w:rPr>
          <w:szCs w:val="24"/>
        </w:rPr>
      </w:pPr>
      <w:r w:rsidRPr="00A422EF">
        <w:rPr>
          <w:szCs w:val="24"/>
        </w:rPr>
        <w:t>Нет, Конвенция  не направлена на содержание образования.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Cs w:val="24"/>
        </w:rPr>
      </w:pPr>
      <w:r w:rsidRPr="00A422EF">
        <w:rPr>
          <w:b/>
          <w:szCs w:val="24"/>
          <w:lang w:eastAsia="ar-SA"/>
        </w:rPr>
        <w:t>Отметьте основной нормативный документ, провозглашающий права ребенка:</w:t>
      </w:r>
    </w:p>
    <w:p w:rsidR="009F5507" w:rsidRPr="00A422EF" w:rsidRDefault="009F5507" w:rsidP="00A422EF">
      <w:pPr>
        <w:pStyle w:val="ListParagraph"/>
        <w:numPr>
          <w:ilvl w:val="0"/>
          <w:numId w:val="46"/>
        </w:numPr>
        <w:rPr>
          <w:szCs w:val="24"/>
        </w:rPr>
      </w:pPr>
      <w:r w:rsidRPr="00A422EF">
        <w:rPr>
          <w:szCs w:val="24"/>
          <w:lang w:eastAsia="ar-SA"/>
        </w:rPr>
        <w:t>Закон «Об образовании в Российской Федерации»;</w:t>
      </w:r>
    </w:p>
    <w:p w:rsidR="009F5507" w:rsidRPr="00A422EF" w:rsidRDefault="009F5507" w:rsidP="00A422EF">
      <w:pPr>
        <w:pStyle w:val="ListParagraph"/>
        <w:numPr>
          <w:ilvl w:val="0"/>
          <w:numId w:val="46"/>
        </w:numPr>
        <w:rPr>
          <w:szCs w:val="24"/>
        </w:rPr>
      </w:pPr>
      <w:r w:rsidRPr="00A422EF">
        <w:rPr>
          <w:szCs w:val="24"/>
          <w:lang w:eastAsia="ar-SA"/>
        </w:rPr>
        <w:t>Семейный кодекс РФ;</w:t>
      </w:r>
    </w:p>
    <w:p w:rsidR="009F5507" w:rsidRPr="00A422EF" w:rsidRDefault="009F5507" w:rsidP="00A422EF">
      <w:pPr>
        <w:pStyle w:val="ListParagraph"/>
        <w:numPr>
          <w:ilvl w:val="0"/>
          <w:numId w:val="46"/>
        </w:numPr>
        <w:rPr>
          <w:szCs w:val="24"/>
        </w:rPr>
      </w:pPr>
      <w:r w:rsidRPr="00A422EF">
        <w:rPr>
          <w:szCs w:val="24"/>
        </w:rPr>
        <w:t>Декларация прав ребенка</w:t>
      </w:r>
      <w:r w:rsidRPr="00A422EF">
        <w:rPr>
          <w:szCs w:val="24"/>
          <w:lang w:eastAsia="ar-SA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46"/>
        </w:numPr>
        <w:rPr>
          <w:szCs w:val="24"/>
        </w:rPr>
      </w:pPr>
      <w:r w:rsidRPr="00A422EF">
        <w:rPr>
          <w:szCs w:val="24"/>
          <w:lang w:eastAsia="ar-SA"/>
        </w:rPr>
        <w:t>Конституция РФ.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2"/>
          <w:szCs w:val="24"/>
        </w:rPr>
      </w:pPr>
      <w:r w:rsidRPr="00A422EF">
        <w:rPr>
          <w:b/>
          <w:szCs w:val="24"/>
          <w:lang w:eastAsia="ar-SA"/>
        </w:rPr>
        <w:t xml:space="preserve">Какой раздел в образовательной программе дошкольного образования не является  основным в соответствии с ФГОС ДО </w:t>
      </w:r>
      <w:r>
        <w:rPr>
          <w:b/>
          <w:bCs/>
        </w:rPr>
        <w:t>Приказ Минобрнауки России от 30.08.2013 N 1014</w:t>
      </w:r>
    </w:p>
    <w:p w:rsidR="009F5507" w:rsidRPr="00A422EF" w:rsidRDefault="009F5507" w:rsidP="00A422EF">
      <w:pPr>
        <w:pStyle w:val="ListParagraph"/>
        <w:numPr>
          <w:ilvl w:val="0"/>
          <w:numId w:val="47"/>
        </w:numPr>
        <w:rPr>
          <w:szCs w:val="24"/>
        </w:rPr>
      </w:pPr>
      <w:r w:rsidRPr="00A422EF">
        <w:rPr>
          <w:szCs w:val="24"/>
          <w:lang w:eastAsia="ar-SA"/>
        </w:rPr>
        <w:t xml:space="preserve">целевой; </w:t>
      </w:r>
    </w:p>
    <w:p w:rsidR="009F5507" w:rsidRPr="00A422EF" w:rsidRDefault="009F5507" w:rsidP="00A422EF">
      <w:pPr>
        <w:pStyle w:val="ListParagraph"/>
        <w:numPr>
          <w:ilvl w:val="0"/>
          <w:numId w:val="47"/>
        </w:numPr>
        <w:rPr>
          <w:szCs w:val="24"/>
        </w:rPr>
      </w:pPr>
      <w:r w:rsidRPr="00A422EF">
        <w:rPr>
          <w:szCs w:val="24"/>
        </w:rPr>
        <w:t>результативный;</w:t>
      </w:r>
    </w:p>
    <w:p w:rsidR="009F5507" w:rsidRPr="00A422EF" w:rsidRDefault="009F5507" w:rsidP="00A422EF">
      <w:pPr>
        <w:pStyle w:val="ListParagraph"/>
        <w:numPr>
          <w:ilvl w:val="0"/>
          <w:numId w:val="47"/>
        </w:numPr>
        <w:rPr>
          <w:szCs w:val="24"/>
        </w:rPr>
      </w:pPr>
      <w:r w:rsidRPr="00A422EF">
        <w:rPr>
          <w:szCs w:val="24"/>
          <w:lang w:eastAsia="ar-SA"/>
        </w:rPr>
        <w:t>содержательный;</w:t>
      </w:r>
    </w:p>
    <w:p w:rsidR="009F5507" w:rsidRPr="00A422EF" w:rsidRDefault="009F5507" w:rsidP="00A422EF">
      <w:pPr>
        <w:pStyle w:val="ListParagraph"/>
        <w:numPr>
          <w:ilvl w:val="0"/>
          <w:numId w:val="47"/>
        </w:numPr>
        <w:rPr>
          <w:szCs w:val="24"/>
        </w:rPr>
      </w:pPr>
      <w:r w:rsidRPr="00A422EF">
        <w:rPr>
          <w:szCs w:val="24"/>
          <w:lang w:eastAsia="ar-SA"/>
        </w:rPr>
        <w:t>организационный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4"/>
          <w:szCs w:val="24"/>
        </w:rPr>
      </w:pPr>
      <w:r w:rsidRPr="00A422EF">
        <w:rPr>
          <w:b/>
          <w:szCs w:val="24"/>
          <w:lang w:eastAsia="ar-SA"/>
        </w:rPr>
        <w:t>Выделите, какой из возрастных периодов, в соответствии с ФГОС ДО (</w:t>
      </w:r>
      <w:r w:rsidRPr="00A422EF">
        <w:rPr>
          <w:b/>
          <w:i/>
          <w:szCs w:val="24"/>
          <w:lang w:eastAsia="ar-SA"/>
        </w:rPr>
        <w:t xml:space="preserve">Приказ Минобрнауки России </w:t>
      </w:r>
      <w:r w:rsidRPr="00A422EF">
        <w:rPr>
          <w:b/>
          <w:bCs/>
          <w:i/>
          <w:szCs w:val="24"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A422EF">
          <w:rPr>
            <w:b/>
            <w:bCs/>
            <w:i/>
            <w:szCs w:val="24"/>
          </w:rPr>
          <w:t>2013 г</w:t>
        </w:r>
      </w:smartTag>
      <w:r w:rsidRPr="00A422EF">
        <w:rPr>
          <w:b/>
          <w:bCs/>
          <w:i/>
          <w:szCs w:val="24"/>
        </w:rPr>
        <w:t>. № 1155)</w:t>
      </w:r>
      <w:r w:rsidRPr="00A422EF">
        <w:rPr>
          <w:b/>
          <w:bCs/>
          <w:szCs w:val="24"/>
        </w:rPr>
        <w:t xml:space="preserve"> </w:t>
      </w:r>
      <w:r w:rsidRPr="00A422EF">
        <w:rPr>
          <w:b/>
          <w:szCs w:val="24"/>
          <w:lang w:eastAsia="ar-SA"/>
        </w:rPr>
        <w:t>, не обозначен в образовательной программе дошкольного образования:</w:t>
      </w:r>
    </w:p>
    <w:p w:rsidR="009F5507" w:rsidRPr="00A422EF" w:rsidRDefault="009F5507" w:rsidP="00A422EF">
      <w:pPr>
        <w:pStyle w:val="ListParagraph"/>
        <w:numPr>
          <w:ilvl w:val="0"/>
          <w:numId w:val="48"/>
        </w:numPr>
        <w:rPr>
          <w:szCs w:val="24"/>
        </w:rPr>
      </w:pPr>
      <w:r w:rsidRPr="00A422EF">
        <w:rPr>
          <w:szCs w:val="24"/>
        </w:rPr>
        <w:t>младенческий возраст;</w:t>
      </w:r>
    </w:p>
    <w:p w:rsidR="009F5507" w:rsidRPr="00A422EF" w:rsidRDefault="009F5507" w:rsidP="00A422EF">
      <w:pPr>
        <w:pStyle w:val="ListParagraph"/>
        <w:numPr>
          <w:ilvl w:val="0"/>
          <w:numId w:val="48"/>
        </w:numPr>
        <w:rPr>
          <w:szCs w:val="24"/>
        </w:rPr>
      </w:pPr>
      <w:r w:rsidRPr="00A422EF">
        <w:rPr>
          <w:szCs w:val="24"/>
        </w:rPr>
        <w:t>ранний возраст</w:t>
      </w:r>
    </w:p>
    <w:p w:rsidR="009F5507" w:rsidRPr="00A422EF" w:rsidRDefault="009F5507" w:rsidP="00A422EF">
      <w:pPr>
        <w:pStyle w:val="ListParagraph"/>
        <w:numPr>
          <w:ilvl w:val="0"/>
          <w:numId w:val="48"/>
        </w:numPr>
        <w:rPr>
          <w:szCs w:val="24"/>
        </w:rPr>
      </w:pPr>
      <w:r w:rsidRPr="00A422EF">
        <w:rPr>
          <w:szCs w:val="24"/>
        </w:rPr>
        <w:t>средний возраст;</w:t>
      </w:r>
    </w:p>
    <w:p w:rsidR="009F5507" w:rsidRPr="00A422EF" w:rsidRDefault="009F5507" w:rsidP="00A422EF">
      <w:pPr>
        <w:pStyle w:val="ListParagraph"/>
        <w:numPr>
          <w:ilvl w:val="0"/>
          <w:numId w:val="48"/>
        </w:numPr>
        <w:rPr>
          <w:szCs w:val="24"/>
        </w:rPr>
      </w:pPr>
      <w:r w:rsidRPr="00A422EF">
        <w:rPr>
          <w:szCs w:val="24"/>
        </w:rPr>
        <w:t>дошкольный возраст.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-2"/>
          <w:szCs w:val="24"/>
        </w:rPr>
      </w:pPr>
      <w:r w:rsidRPr="00A422EF">
        <w:rPr>
          <w:b/>
          <w:szCs w:val="24"/>
          <w:lang w:eastAsia="ar-SA"/>
        </w:rPr>
        <w:t xml:space="preserve">Что, в соответствии с ФГОС ДО </w:t>
      </w:r>
      <w:r w:rsidRPr="00A422EF">
        <w:rPr>
          <w:b/>
          <w:i/>
          <w:szCs w:val="24"/>
          <w:lang w:eastAsia="ar-SA"/>
        </w:rPr>
        <w:t xml:space="preserve">(Приказ Минобрнауки  России </w:t>
      </w:r>
      <w:r w:rsidRPr="00A422EF">
        <w:rPr>
          <w:b/>
          <w:bCs/>
          <w:i/>
          <w:szCs w:val="24"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A422EF">
          <w:rPr>
            <w:b/>
            <w:bCs/>
            <w:i/>
            <w:szCs w:val="24"/>
          </w:rPr>
          <w:t>2013 г</w:t>
        </w:r>
      </w:smartTag>
      <w:r w:rsidRPr="00A422EF">
        <w:rPr>
          <w:b/>
          <w:bCs/>
          <w:i/>
          <w:szCs w:val="24"/>
        </w:rPr>
        <w:t>. № 1155)</w:t>
      </w:r>
      <w:r w:rsidRPr="00A422EF">
        <w:rPr>
          <w:b/>
          <w:i/>
          <w:szCs w:val="24"/>
          <w:lang w:eastAsia="ar-SA"/>
        </w:rPr>
        <w:t xml:space="preserve"> </w:t>
      </w:r>
      <w:r w:rsidRPr="00A422EF">
        <w:rPr>
          <w:b/>
          <w:szCs w:val="24"/>
          <w:lang w:eastAsia="ar-SA"/>
        </w:rPr>
        <w:t>,  не учитывается при наполняемости группы в дошкольной организации:</w:t>
      </w:r>
    </w:p>
    <w:p w:rsidR="009F5507" w:rsidRPr="00A422EF" w:rsidRDefault="009F5507" w:rsidP="00A422EF">
      <w:pPr>
        <w:pStyle w:val="ListParagraph"/>
        <w:numPr>
          <w:ilvl w:val="0"/>
          <w:numId w:val="49"/>
        </w:numPr>
        <w:rPr>
          <w:szCs w:val="24"/>
        </w:rPr>
      </w:pPr>
      <w:r w:rsidRPr="00A422EF">
        <w:rPr>
          <w:szCs w:val="24"/>
          <w:lang w:eastAsia="ar-SA"/>
        </w:rPr>
        <w:t>возраст детей</w:t>
      </w:r>
      <w:r w:rsidRPr="00A422EF">
        <w:rPr>
          <w:szCs w:val="24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49"/>
        </w:numPr>
        <w:rPr>
          <w:szCs w:val="24"/>
        </w:rPr>
      </w:pPr>
      <w:r w:rsidRPr="00A422EF">
        <w:rPr>
          <w:szCs w:val="24"/>
          <w:lang w:eastAsia="ar-SA"/>
        </w:rPr>
        <w:t>состояние здоровья</w:t>
      </w:r>
      <w:r w:rsidRPr="00A422EF">
        <w:rPr>
          <w:szCs w:val="24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49"/>
        </w:numPr>
        <w:rPr>
          <w:szCs w:val="24"/>
        </w:rPr>
      </w:pPr>
      <w:r w:rsidRPr="00A422EF">
        <w:rPr>
          <w:szCs w:val="24"/>
          <w:lang w:eastAsia="ar-SA"/>
        </w:rPr>
        <w:t>специфика Программы</w:t>
      </w:r>
      <w:r w:rsidRPr="00A422EF">
        <w:rPr>
          <w:szCs w:val="24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49"/>
        </w:numPr>
        <w:rPr>
          <w:szCs w:val="24"/>
        </w:rPr>
      </w:pPr>
      <w:r w:rsidRPr="00A422EF">
        <w:rPr>
          <w:szCs w:val="24"/>
        </w:rPr>
        <w:t>гендерный подход.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1"/>
          <w:szCs w:val="24"/>
        </w:rPr>
      </w:pPr>
      <w:r w:rsidRPr="00A422EF">
        <w:rPr>
          <w:b/>
          <w:spacing w:val="2"/>
          <w:szCs w:val="24"/>
          <w:lang w:eastAsia="ar-SA"/>
        </w:rPr>
        <w:t>Исследованиями ученых доказано, что ведущими факторами</w:t>
      </w:r>
      <w:r w:rsidRPr="00A422EF">
        <w:rPr>
          <w:b/>
          <w:spacing w:val="2"/>
          <w:szCs w:val="24"/>
          <w:lang w:eastAsia="ar-SA"/>
        </w:rPr>
        <w:softHyphen/>
      </w:r>
      <w:r w:rsidRPr="00A422EF">
        <w:rPr>
          <w:b/>
          <w:spacing w:val="3"/>
          <w:szCs w:val="24"/>
          <w:lang w:eastAsia="ar-SA"/>
        </w:rPr>
        <w:t xml:space="preserve"> формирования личности ребенка в семье являются...</w:t>
      </w:r>
    </w:p>
    <w:p w:rsidR="009F5507" w:rsidRPr="00A422EF" w:rsidRDefault="009F5507" w:rsidP="00A422EF">
      <w:pPr>
        <w:pStyle w:val="ListParagraph"/>
        <w:numPr>
          <w:ilvl w:val="0"/>
          <w:numId w:val="50"/>
        </w:numPr>
        <w:rPr>
          <w:szCs w:val="24"/>
        </w:rPr>
      </w:pPr>
      <w:r w:rsidRPr="00A422EF">
        <w:rPr>
          <w:szCs w:val="24"/>
        </w:rPr>
        <w:t>забота родителей о здоровье ребенка;</w:t>
      </w:r>
    </w:p>
    <w:p w:rsidR="009F5507" w:rsidRPr="00A422EF" w:rsidRDefault="009F5507" w:rsidP="00A422EF">
      <w:pPr>
        <w:pStyle w:val="ListParagraph"/>
        <w:numPr>
          <w:ilvl w:val="0"/>
          <w:numId w:val="50"/>
        </w:numPr>
        <w:rPr>
          <w:szCs w:val="24"/>
        </w:rPr>
      </w:pPr>
      <w:r w:rsidRPr="00A422EF">
        <w:rPr>
          <w:spacing w:val="2"/>
          <w:szCs w:val="24"/>
        </w:rPr>
        <w:t xml:space="preserve">материальное благополучие семьи; </w:t>
      </w:r>
    </w:p>
    <w:p w:rsidR="009F5507" w:rsidRPr="00A422EF" w:rsidRDefault="009F5507" w:rsidP="00A422EF">
      <w:pPr>
        <w:pStyle w:val="ListParagraph"/>
        <w:numPr>
          <w:ilvl w:val="0"/>
          <w:numId w:val="50"/>
        </w:numPr>
        <w:rPr>
          <w:szCs w:val="24"/>
        </w:rPr>
      </w:pPr>
      <w:r w:rsidRPr="00A422EF">
        <w:rPr>
          <w:szCs w:val="24"/>
        </w:rPr>
        <w:t>единство требований к детям;</w:t>
      </w:r>
    </w:p>
    <w:p w:rsidR="009F5507" w:rsidRPr="00A422EF" w:rsidRDefault="009F5507" w:rsidP="00A422EF">
      <w:pPr>
        <w:pStyle w:val="ListParagraph"/>
        <w:numPr>
          <w:ilvl w:val="0"/>
          <w:numId w:val="50"/>
        </w:numPr>
        <w:rPr>
          <w:szCs w:val="24"/>
        </w:rPr>
      </w:pPr>
      <w:r w:rsidRPr="00A422EF">
        <w:rPr>
          <w:szCs w:val="24"/>
        </w:rPr>
        <w:t>вмешательство сотрудников детского сада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pacing w:val="-2"/>
          <w:szCs w:val="24"/>
        </w:rPr>
      </w:pPr>
      <w:r w:rsidRPr="00A422EF">
        <w:rPr>
          <w:b/>
          <w:szCs w:val="24"/>
          <w:lang w:eastAsia="ar-SA"/>
        </w:rPr>
        <w:t>Назовите метод, который не относится к методам изу</w:t>
      </w:r>
      <w:r w:rsidRPr="00A422EF">
        <w:rPr>
          <w:b/>
          <w:szCs w:val="24"/>
          <w:lang w:eastAsia="ar-SA"/>
        </w:rPr>
        <w:softHyphen/>
        <w:t>чения семьи:</w:t>
      </w:r>
    </w:p>
    <w:p w:rsidR="009F5507" w:rsidRPr="00A422EF" w:rsidRDefault="009F5507" w:rsidP="00A422EF">
      <w:pPr>
        <w:pStyle w:val="ListParagraph"/>
        <w:numPr>
          <w:ilvl w:val="0"/>
          <w:numId w:val="51"/>
        </w:numPr>
        <w:rPr>
          <w:szCs w:val="24"/>
        </w:rPr>
      </w:pPr>
      <w:r w:rsidRPr="00A422EF">
        <w:rPr>
          <w:szCs w:val="24"/>
          <w:lang w:eastAsia="ar-SA"/>
        </w:rPr>
        <w:t>наблюдение за общением детей и родителей;</w:t>
      </w:r>
    </w:p>
    <w:p w:rsidR="009F5507" w:rsidRPr="00A422EF" w:rsidRDefault="009F5507" w:rsidP="00A422EF">
      <w:pPr>
        <w:pStyle w:val="ListParagraph"/>
        <w:numPr>
          <w:ilvl w:val="0"/>
          <w:numId w:val="51"/>
        </w:numPr>
        <w:rPr>
          <w:szCs w:val="24"/>
        </w:rPr>
      </w:pPr>
      <w:r w:rsidRPr="00A422EF">
        <w:rPr>
          <w:szCs w:val="24"/>
          <w:lang w:eastAsia="ar-SA"/>
        </w:rPr>
        <w:t xml:space="preserve">анкетирование; беседа; </w:t>
      </w:r>
    </w:p>
    <w:p w:rsidR="009F5507" w:rsidRPr="00A422EF" w:rsidRDefault="009F5507" w:rsidP="00A422EF">
      <w:pPr>
        <w:pStyle w:val="ListParagraph"/>
        <w:numPr>
          <w:ilvl w:val="0"/>
          <w:numId w:val="51"/>
        </w:numPr>
        <w:rPr>
          <w:szCs w:val="24"/>
        </w:rPr>
      </w:pPr>
      <w:r w:rsidRPr="00A422EF">
        <w:rPr>
          <w:szCs w:val="24"/>
        </w:rPr>
        <w:t>запрос в правоохранительные органы;</w:t>
      </w:r>
    </w:p>
    <w:p w:rsidR="009F5507" w:rsidRPr="00A422EF" w:rsidRDefault="009F5507" w:rsidP="00A422EF">
      <w:pPr>
        <w:pStyle w:val="ListParagraph"/>
        <w:numPr>
          <w:ilvl w:val="0"/>
          <w:numId w:val="51"/>
        </w:numPr>
        <w:rPr>
          <w:szCs w:val="24"/>
        </w:rPr>
      </w:pPr>
      <w:r w:rsidRPr="00A422EF">
        <w:rPr>
          <w:szCs w:val="24"/>
          <w:lang w:eastAsia="ar-SA"/>
        </w:rPr>
        <w:t>изучение семейной истории.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Cs w:val="24"/>
        </w:rPr>
      </w:pPr>
      <w:r w:rsidRPr="00A422EF">
        <w:rPr>
          <w:b/>
          <w:szCs w:val="24"/>
        </w:rPr>
        <w:t>К физкультурно-оздоровительным мероприятиям в ДО не относятся</w:t>
      </w:r>
      <w:r w:rsidRPr="00A422EF">
        <w:rPr>
          <w:rStyle w:val="FontStyle34"/>
          <w:rFonts w:cs="Century Schoolbook"/>
          <w:b/>
          <w:sz w:val="24"/>
          <w:szCs w:val="24"/>
        </w:rPr>
        <w:t>...</w:t>
      </w:r>
    </w:p>
    <w:p w:rsidR="009F5507" w:rsidRPr="00A422EF" w:rsidRDefault="009F5507" w:rsidP="00A422EF">
      <w:pPr>
        <w:pStyle w:val="ListParagraph"/>
        <w:numPr>
          <w:ilvl w:val="0"/>
          <w:numId w:val="52"/>
        </w:numPr>
        <w:rPr>
          <w:szCs w:val="24"/>
        </w:rPr>
      </w:pPr>
      <w:r w:rsidRPr="00A422EF">
        <w:rPr>
          <w:szCs w:val="24"/>
        </w:rPr>
        <w:t>физкультминутки</w:t>
      </w:r>
      <w:r w:rsidRPr="00A422EF">
        <w:rPr>
          <w:szCs w:val="24"/>
          <w:lang w:eastAsia="ar-SA"/>
        </w:rPr>
        <w:t>;</w:t>
      </w:r>
    </w:p>
    <w:p w:rsidR="009F5507" w:rsidRPr="00A422EF" w:rsidRDefault="009F5507" w:rsidP="00A422EF">
      <w:pPr>
        <w:pStyle w:val="ListParagraph"/>
        <w:numPr>
          <w:ilvl w:val="0"/>
          <w:numId w:val="52"/>
        </w:numPr>
        <w:rPr>
          <w:szCs w:val="24"/>
        </w:rPr>
      </w:pPr>
      <w:r w:rsidRPr="00A422EF">
        <w:rPr>
          <w:szCs w:val="24"/>
        </w:rPr>
        <w:t>динамические часы</w:t>
      </w:r>
      <w:r w:rsidRPr="00A422EF">
        <w:rPr>
          <w:szCs w:val="24"/>
          <w:lang w:eastAsia="ar-SA"/>
        </w:rPr>
        <w:t xml:space="preserve">; </w:t>
      </w:r>
    </w:p>
    <w:p w:rsidR="009F5507" w:rsidRPr="00A422EF" w:rsidRDefault="009F5507" w:rsidP="00A422EF">
      <w:pPr>
        <w:pStyle w:val="ListParagraph"/>
        <w:numPr>
          <w:ilvl w:val="0"/>
          <w:numId w:val="52"/>
        </w:numPr>
        <w:rPr>
          <w:szCs w:val="24"/>
        </w:rPr>
      </w:pPr>
      <w:r w:rsidRPr="00A422EF">
        <w:rPr>
          <w:szCs w:val="24"/>
        </w:rPr>
        <w:t>индивидуальные занятия;</w:t>
      </w:r>
    </w:p>
    <w:p w:rsidR="009F5507" w:rsidRPr="00A422EF" w:rsidRDefault="009F5507" w:rsidP="00A422EF">
      <w:pPr>
        <w:pStyle w:val="ListParagraph"/>
        <w:numPr>
          <w:ilvl w:val="0"/>
          <w:numId w:val="52"/>
        </w:numPr>
        <w:rPr>
          <w:szCs w:val="24"/>
          <w:lang w:eastAsia="ar-SA"/>
        </w:rPr>
      </w:pPr>
      <w:r w:rsidRPr="00A422EF">
        <w:rPr>
          <w:szCs w:val="24"/>
        </w:rPr>
        <w:t>гимнастика после сна</w:t>
      </w:r>
    </w:p>
    <w:p w:rsidR="009F5507" w:rsidRPr="00A422EF" w:rsidRDefault="009F5507" w:rsidP="00A422EF">
      <w:pPr>
        <w:pStyle w:val="ListParagraph"/>
        <w:numPr>
          <w:ilvl w:val="0"/>
          <w:numId w:val="4"/>
        </w:numPr>
        <w:ind w:left="0"/>
        <w:rPr>
          <w:b/>
          <w:szCs w:val="24"/>
        </w:rPr>
      </w:pPr>
      <w:r w:rsidRPr="00A422EF">
        <w:rPr>
          <w:b/>
          <w:spacing w:val="2"/>
          <w:szCs w:val="24"/>
          <w:lang w:eastAsia="ar-SA"/>
        </w:rPr>
        <w:t xml:space="preserve">Какие уровни управления дошкольным образованием </w:t>
      </w:r>
      <w:r w:rsidRPr="00A422EF">
        <w:rPr>
          <w:b/>
          <w:spacing w:val="3"/>
          <w:szCs w:val="24"/>
          <w:lang w:eastAsia="ar-SA"/>
        </w:rPr>
        <w:t>существуют на современном этапе?</w:t>
      </w:r>
    </w:p>
    <w:p w:rsidR="009F5507" w:rsidRPr="00A422EF" w:rsidRDefault="009F5507" w:rsidP="00A422EF">
      <w:pPr>
        <w:pStyle w:val="ListParagraph"/>
        <w:numPr>
          <w:ilvl w:val="0"/>
          <w:numId w:val="53"/>
        </w:numPr>
        <w:rPr>
          <w:szCs w:val="24"/>
        </w:rPr>
      </w:pPr>
      <w:r w:rsidRPr="00A422EF">
        <w:rPr>
          <w:szCs w:val="24"/>
        </w:rPr>
        <w:t>федеральный;</w:t>
      </w:r>
      <w:r w:rsidRPr="00A422EF">
        <w:rPr>
          <w:szCs w:val="24"/>
          <w:lang w:eastAsia="ar-SA"/>
        </w:rPr>
        <w:t xml:space="preserve">. </w:t>
      </w:r>
    </w:p>
    <w:p w:rsidR="009F5507" w:rsidRPr="00A422EF" w:rsidRDefault="009F5507" w:rsidP="00A422EF">
      <w:pPr>
        <w:pStyle w:val="ListParagraph"/>
        <w:numPr>
          <w:ilvl w:val="0"/>
          <w:numId w:val="53"/>
        </w:numPr>
        <w:rPr>
          <w:szCs w:val="24"/>
        </w:rPr>
      </w:pPr>
      <w:r w:rsidRPr="00A422EF">
        <w:rPr>
          <w:szCs w:val="24"/>
        </w:rPr>
        <w:t>домашний;</w:t>
      </w:r>
    </w:p>
    <w:p w:rsidR="009F5507" w:rsidRPr="00A422EF" w:rsidRDefault="009F5507" w:rsidP="00A422EF">
      <w:pPr>
        <w:pStyle w:val="ListParagraph"/>
        <w:numPr>
          <w:ilvl w:val="0"/>
          <w:numId w:val="53"/>
        </w:numPr>
        <w:rPr>
          <w:szCs w:val="24"/>
        </w:rPr>
      </w:pPr>
      <w:r w:rsidRPr="00A422EF">
        <w:rPr>
          <w:spacing w:val="2"/>
          <w:szCs w:val="24"/>
        </w:rPr>
        <w:t>семейный;</w:t>
      </w:r>
    </w:p>
    <w:p w:rsidR="009F5507" w:rsidRPr="00A422EF" w:rsidRDefault="009F5507" w:rsidP="00A422EF">
      <w:pPr>
        <w:pStyle w:val="ListParagraph"/>
        <w:numPr>
          <w:ilvl w:val="0"/>
          <w:numId w:val="53"/>
        </w:numPr>
        <w:rPr>
          <w:szCs w:val="24"/>
        </w:rPr>
      </w:pPr>
      <w:r w:rsidRPr="00A422EF">
        <w:rPr>
          <w:spacing w:val="3"/>
          <w:szCs w:val="24"/>
        </w:rPr>
        <w:t>административный;</w:t>
      </w:r>
    </w:p>
    <w:p w:rsidR="009F5507" w:rsidRPr="00973634" w:rsidRDefault="009F5507" w:rsidP="00A422EF"/>
    <w:p w:rsidR="009F5507" w:rsidRPr="00973634" w:rsidRDefault="009F5507" w:rsidP="00A422EF"/>
    <w:sectPr w:rsidR="009F5507" w:rsidRPr="00973634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2CE5"/>
    <w:multiLevelType w:val="hybridMultilevel"/>
    <w:tmpl w:val="FC0CF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A3355"/>
    <w:multiLevelType w:val="hybridMultilevel"/>
    <w:tmpl w:val="C7C2E2BA"/>
    <w:lvl w:ilvl="0" w:tplc="1E340E4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hint="default"/>
      </w:rPr>
    </w:lvl>
  </w:abstractNum>
  <w:abstractNum w:abstractNumId="3">
    <w:nsid w:val="053C0820"/>
    <w:multiLevelType w:val="hybridMultilevel"/>
    <w:tmpl w:val="AEFA5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40183"/>
    <w:multiLevelType w:val="hybridMultilevel"/>
    <w:tmpl w:val="7584D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03C65"/>
    <w:multiLevelType w:val="hybridMultilevel"/>
    <w:tmpl w:val="51442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A4699"/>
    <w:multiLevelType w:val="hybridMultilevel"/>
    <w:tmpl w:val="29089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72B6D"/>
    <w:multiLevelType w:val="hybridMultilevel"/>
    <w:tmpl w:val="85384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40AB3"/>
    <w:multiLevelType w:val="hybridMultilevel"/>
    <w:tmpl w:val="64FA6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BD4F16"/>
    <w:multiLevelType w:val="hybridMultilevel"/>
    <w:tmpl w:val="6C847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104A7"/>
    <w:multiLevelType w:val="hybridMultilevel"/>
    <w:tmpl w:val="3806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240B2B"/>
    <w:multiLevelType w:val="hybridMultilevel"/>
    <w:tmpl w:val="4E162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93040"/>
    <w:multiLevelType w:val="hybridMultilevel"/>
    <w:tmpl w:val="A016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BF1DA5"/>
    <w:multiLevelType w:val="hybridMultilevel"/>
    <w:tmpl w:val="EE56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9235B9"/>
    <w:multiLevelType w:val="hybridMultilevel"/>
    <w:tmpl w:val="65E6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E64452"/>
    <w:multiLevelType w:val="hybridMultilevel"/>
    <w:tmpl w:val="818EA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55CC9"/>
    <w:multiLevelType w:val="hybridMultilevel"/>
    <w:tmpl w:val="A2CE3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D5809"/>
    <w:multiLevelType w:val="hybridMultilevel"/>
    <w:tmpl w:val="45D2F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5A0DEB"/>
    <w:multiLevelType w:val="hybridMultilevel"/>
    <w:tmpl w:val="38464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502E20"/>
    <w:multiLevelType w:val="hybridMultilevel"/>
    <w:tmpl w:val="8102B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597252"/>
    <w:multiLevelType w:val="hybridMultilevel"/>
    <w:tmpl w:val="F0A6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8C1701"/>
    <w:multiLevelType w:val="hybridMultilevel"/>
    <w:tmpl w:val="65B68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1E7B6A"/>
    <w:multiLevelType w:val="hybridMultilevel"/>
    <w:tmpl w:val="B328A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F172C7"/>
    <w:multiLevelType w:val="hybridMultilevel"/>
    <w:tmpl w:val="1322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5C4115"/>
    <w:multiLevelType w:val="hybridMultilevel"/>
    <w:tmpl w:val="1CD0B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7F1026"/>
    <w:multiLevelType w:val="hybridMultilevel"/>
    <w:tmpl w:val="6430E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F5052F"/>
    <w:multiLevelType w:val="hybridMultilevel"/>
    <w:tmpl w:val="0AA0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BC7A1A"/>
    <w:multiLevelType w:val="hybridMultilevel"/>
    <w:tmpl w:val="FDEAB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11B81"/>
    <w:multiLevelType w:val="hybridMultilevel"/>
    <w:tmpl w:val="C720B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BF78AF"/>
    <w:multiLevelType w:val="hybridMultilevel"/>
    <w:tmpl w:val="5D3E8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3B0C40"/>
    <w:multiLevelType w:val="hybridMultilevel"/>
    <w:tmpl w:val="42C85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A84CDE"/>
    <w:multiLevelType w:val="hybridMultilevel"/>
    <w:tmpl w:val="35F44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92343F"/>
    <w:multiLevelType w:val="hybridMultilevel"/>
    <w:tmpl w:val="46383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5C25FD"/>
    <w:multiLevelType w:val="hybridMultilevel"/>
    <w:tmpl w:val="3A7E5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8F5BE8"/>
    <w:multiLevelType w:val="hybridMultilevel"/>
    <w:tmpl w:val="4628D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AB7D8E"/>
    <w:multiLevelType w:val="hybridMultilevel"/>
    <w:tmpl w:val="0B16A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3F5C9D"/>
    <w:multiLevelType w:val="hybridMultilevel"/>
    <w:tmpl w:val="6568A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9F02FD"/>
    <w:multiLevelType w:val="hybridMultilevel"/>
    <w:tmpl w:val="C7EA0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6047BC"/>
    <w:multiLevelType w:val="hybridMultilevel"/>
    <w:tmpl w:val="946C6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8A399C"/>
    <w:multiLevelType w:val="multilevel"/>
    <w:tmpl w:val="EA4A9F1A"/>
    <w:lvl w:ilvl="0">
      <w:start w:val="1"/>
      <w:numFmt w:val="decimal"/>
      <w:pStyle w:val="a1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>
    <w:nsid w:val="5EB34A86"/>
    <w:multiLevelType w:val="hybridMultilevel"/>
    <w:tmpl w:val="8102B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AC0582"/>
    <w:multiLevelType w:val="hybridMultilevel"/>
    <w:tmpl w:val="0B58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8977D9"/>
    <w:multiLevelType w:val="hybridMultilevel"/>
    <w:tmpl w:val="0DE6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93568D"/>
    <w:multiLevelType w:val="hybridMultilevel"/>
    <w:tmpl w:val="28966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78D5CC4"/>
    <w:multiLevelType w:val="hybridMultilevel"/>
    <w:tmpl w:val="384E8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9219D4"/>
    <w:multiLevelType w:val="hybridMultilevel"/>
    <w:tmpl w:val="10B8B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322BB3"/>
    <w:multiLevelType w:val="hybridMultilevel"/>
    <w:tmpl w:val="7F78B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4032E6"/>
    <w:multiLevelType w:val="hybridMultilevel"/>
    <w:tmpl w:val="A6A6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34E4E26"/>
    <w:multiLevelType w:val="hybridMultilevel"/>
    <w:tmpl w:val="97562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997F41"/>
    <w:multiLevelType w:val="hybridMultilevel"/>
    <w:tmpl w:val="76D8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A5552DA"/>
    <w:multiLevelType w:val="hybridMultilevel"/>
    <w:tmpl w:val="814E1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6B7359"/>
    <w:multiLevelType w:val="hybridMultilevel"/>
    <w:tmpl w:val="F8F09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5"/>
  </w:num>
  <w:num w:numId="3">
    <w:abstractNumId w:val="2"/>
  </w:num>
  <w:num w:numId="4">
    <w:abstractNumId w:val="1"/>
  </w:num>
  <w:num w:numId="5">
    <w:abstractNumId w:val="51"/>
  </w:num>
  <w:num w:numId="6">
    <w:abstractNumId w:val="41"/>
  </w:num>
  <w:num w:numId="7">
    <w:abstractNumId w:val="34"/>
  </w:num>
  <w:num w:numId="8">
    <w:abstractNumId w:val="28"/>
  </w:num>
  <w:num w:numId="9">
    <w:abstractNumId w:val="21"/>
  </w:num>
  <w:num w:numId="10">
    <w:abstractNumId w:val="32"/>
  </w:num>
  <w:num w:numId="11">
    <w:abstractNumId w:val="43"/>
  </w:num>
  <w:num w:numId="12">
    <w:abstractNumId w:val="6"/>
  </w:num>
  <w:num w:numId="13">
    <w:abstractNumId w:val="0"/>
  </w:num>
  <w:num w:numId="14">
    <w:abstractNumId w:val="36"/>
  </w:num>
  <w:num w:numId="15">
    <w:abstractNumId w:val="31"/>
  </w:num>
  <w:num w:numId="16">
    <w:abstractNumId w:val="3"/>
  </w:num>
  <w:num w:numId="17">
    <w:abstractNumId w:val="8"/>
  </w:num>
  <w:num w:numId="18">
    <w:abstractNumId w:val="4"/>
  </w:num>
  <w:num w:numId="19">
    <w:abstractNumId w:val="49"/>
  </w:num>
  <w:num w:numId="20">
    <w:abstractNumId w:val="25"/>
  </w:num>
  <w:num w:numId="21">
    <w:abstractNumId w:val="14"/>
  </w:num>
  <w:num w:numId="22">
    <w:abstractNumId w:val="16"/>
  </w:num>
  <w:num w:numId="23">
    <w:abstractNumId w:val="18"/>
  </w:num>
  <w:num w:numId="24">
    <w:abstractNumId w:val="39"/>
  </w:num>
  <w:num w:numId="25">
    <w:abstractNumId w:val="29"/>
  </w:num>
  <w:num w:numId="26">
    <w:abstractNumId w:val="9"/>
  </w:num>
  <w:num w:numId="27">
    <w:abstractNumId w:val="23"/>
  </w:num>
  <w:num w:numId="28">
    <w:abstractNumId w:val="46"/>
  </w:num>
  <w:num w:numId="29">
    <w:abstractNumId w:val="47"/>
  </w:num>
  <w:num w:numId="30">
    <w:abstractNumId w:val="50"/>
  </w:num>
  <w:num w:numId="31">
    <w:abstractNumId w:val="19"/>
  </w:num>
  <w:num w:numId="32">
    <w:abstractNumId w:val="33"/>
  </w:num>
  <w:num w:numId="33">
    <w:abstractNumId w:val="48"/>
  </w:num>
  <w:num w:numId="34">
    <w:abstractNumId w:val="13"/>
  </w:num>
  <w:num w:numId="35">
    <w:abstractNumId w:val="26"/>
  </w:num>
  <w:num w:numId="36">
    <w:abstractNumId w:val="44"/>
  </w:num>
  <w:num w:numId="37">
    <w:abstractNumId w:val="37"/>
  </w:num>
  <w:num w:numId="38">
    <w:abstractNumId w:val="7"/>
  </w:num>
  <w:num w:numId="39">
    <w:abstractNumId w:val="42"/>
  </w:num>
  <w:num w:numId="40">
    <w:abstractNumId w:val="10"/>
  </w:num>
  <w:num w:numId="41">
    <w:abstractNumId w:val="52"/>
  </w:num>
  <w:num w:numId="42">
    <w:abstractNumId w:val="45"/>
  </w:num>
  <w:num w:numId="43">
    <w:abstractNumId w:val="27"/>
  </w:num>
  <w:num w:numId="44">
    <w:abstractNumId w:val="30"/>
  </w:num>
  <w:num w:numId="45">
    <w:abstractNumId w:val="20"/>
  </w:num>
  <w:num w:numId="46">
    <w:abstractNumId w:val="35"/>
  </w:num>
  <w:num w:numId="47">
    <w:abstractNumId w:val="12"/>
  </w:num>
  <w:num w:numId="48">
    <w:abstractNumId w:val="11"/>
  </w:num>
  <w:num w:numId="49">
    <w:abstractNumId w:val="38"/>
  </w:num>
  <w:num w:numId="50">
    <w:abstractNumId w:val="17"/>
  </w:num>
  <w:num w:numId="51">
    <w:abstractNumId w:val="5"/>
  </w:num>
  <w:num w:numId="52">
    <w:abstractNumId w:val="24"/>
  </w:num>
  <w:num w:numId="53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3634"/>
    <w:rsid w:val="00114A49"/>
    <w:rsid w:val="00154D4A"/>
    <w:rsid w:val="002D6110"/>
    <w:rsid w:val="00650BB0"/>
    <w:rsid w:val="006F0513"/>
    <w:rsid w:val="00973634"/>
    <w:rsid w:val="009F40F4"/>
    <w:rsid w:val="009F5507"/>
    <w:rsid w:val="00A422EF"/>
    <w:rsid w:val="00AA22FF"/>
    <w:rsid w:val="00C41BF8"/>
    <w:rsid w:val="00E65804"/>
    <w:rsid w:val="00E86341"/>
    <w:rsid w:val="00EC7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2EF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ВопрМножВыбор"/>
    <w:next w:val="a"/>
    <w:uiPriority w:val="99"/>
    <w:rsid w:val="00973634"/>
    <w:pPr>
      <w:numPr>
        <w:numId w:val="1"/>
      </w:numPr>
      <w:spacing w:before="240" w:after="120"/>
      <w:outlineLvl w:val="0"/>
    </w:pPr>
    <w:rPr>
      <w:rFonts w:ascii="Arial" w:hAnsi="Arial"/>
      <w:b/>
      <w:sz w:val="24"/>
      <w:szCs w:val="24"/>
      <w:lang w:val="en-GB" w:eastAsia="en-US"/>
    </w:rPr>
  </w:style>
  <w:style w:type="paragraph" w:customStyle="1" w:styleId="a">
    <w:name w:val="НеверныйОтвет"/>
    <w:uiPriority w:val="99"/>
    <w:rsid w:val="00973634"/>
    <w:pPr>
      <w:numPr>
        <w:numId w:val="3"/>
      </w:numPr>
      <w:spacing w:after="120"/>
    </w:pPr>
    <w:rPr>
      <w:rFonts w:ascii="Verdana" w:hAnsi="Verdana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uiPriority w:val="99"/>
    <w:rsid w:val="00973634"/>
    <w:pPr>
      <w:numPr>
        <w:numId w:val="2"/>
      </w:numPr>
    </w:pPr>
    <w:rPr>
      <w:color w:val="008000"/>
    </w:rPr>
  </w:style>
  <w:style w:type="character" w:customStyle="1" w:styleId="FontStyle39">
    <w:name w:val="Font Style39"/>
    <w:basedOn w:val="DefaultParagraphFont"/>
    <w:uiPriority w:val="99"/>
    <w:rsid w:val="00973634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uiPriority w:val="99"/>
    <w:rsid w:val="00973634"/>
    <w:rPr>
      <w:rFonts w:ascii="Century Schoolbook" w:hAnsi="Century Schoolbook"/>
      <w:sz w:val="18"/>
    </w:rPr>
  </w:style>
  <w:style w:type="paragraph" w:styleId="ListParagraph">
    <w:name w:val="List Paragraph"/>
    <w:basedOn w:val="Normal"/>
    <w:uiPriority w:val="99"/>
    <w:qFormat/>
    <w:rsid w:val="00A422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7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7</Pages>
  <Words>1719</Words>
  <Characters>9802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5</cp:revision>
  <cp:lastPrinted>2014-10-07T13:10:00Z</cp:lastPrinted>
  <dcterms:created xsi:type="dcterms:W3CDTF">2013-12-17T07:58:00Z</dcterms:created>
  <dcterms:modified xsi:type="dcterms:W3CDTF">2014-10-13T14:41:00Z</dcterms:modified>
</cp:coreProperties>
</file>